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928A47" w14:textId="77777777" w:rsidR="00845B40" w:rsidRPr="00100EFC" w:rsidRDefault="00305628" w:rsidP="008C6824">
      <w:pPr>
        <w:spacing w:after="0" w:line="240" w:lineRule="auto"/>
        <w:rPr>
          <w:rFonts w:ascii="TH Sarabun New" w:hAnsi="TH Sarabun New" w:cs="TH Sarabun New"/>
          <w:sz w:val="40"/>
          <w:szCs w:val="40"/>
        </w:rPr>
      </w:pPr>
      <w:r>
        <w:rPr>
          <w:rFonts w:ascii="TH Sarabun New" w:hAnsi="TH Sarabun New" w:cs="TH Sarabun New" w:hint="cs"/>
          <w:noProof/>
          <w:sz w:val="38"/>
          <w:szCs w:val="38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2B229E9F" wp14:editId="6A2C0B35">
                <wp:simplePos x="0" y="0"/>
                <wp:positionH relativeFrom="column">
                  <wp:posOffset>-746150</wp:posOffset>
                </wp:positionH>
                <wp:positionV relativeFrom="paragraph">
                  <wp:posOffset>-367208</wp:posOffset>
                </wp:positionV>
                <wp:extent cx="7242048" cy="4899546"/>
                <wp:effectExtent l="0" t="0" r="0" b="0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42048" cy="489954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A8D1859" w14:textId="77777777" w:rsidR="00305628" w:rsidRDefault="00305628" w:rsidP="00305628">
                            <w:pPr>
                              <w:spacing w:after="0" w:line="240" w:lineRule="auto"/>
                              <w:rPr>
                                <w:rFonts w:ascii="TH Sarabun New" w:hAnsi="TH Sarabun New" w:cs="TH Sarabun New"/>
                                <w:sz w:val="36"/>
                                <w:szCs w:val="36"/>
                              </w:rPr>
                            </w:pPr>
                          </w:p>
                          <w:p w14:paraId="51EBE732" w14:textId="77777777" w:rsidR="00305628" w:rsidRPr="00305628" w:rsidRDefault="00305628" w:rsidP="00305628">
                            <w:pPr>
                              <w:spacing w:after="0" w:line="240" w:lineRule="auto"/>
                              <w:rPr>
                                <w:rFonts w:ascii="TH Sarabun New" w:hAnsi="TH Sarabun New" w:cs="TH Sarabun New"/>
                                <w:sz w:val="40"/>
                                <w:szCs w:val="40"/>
                              </w:rPr>
                            </w:pPr>
                          </w:p>
                          <w:p w14:paraId="62115356" w14:textId="77777777" w:rsidR="00305628" w:rsidRPr="00305628" w:rsidRDefault="00305628" w:rsidP="00305628">
                            <w:pPr>
                              <w:spacing w:after="0" w:line="240" w:lineRule="auto"/>
                              <w:rPr>
                                <w:rFonts w:ascii="TH Sarabun New" w:hAnsi="TH Sarabun New" w:cs="TH Sarabun New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TH Sarabun New" w:hAnsi="TH Sarabun New" w:cs="TH Sarabun New" w:hint="cs"/>
                                <w:sz w:val="40"/>
                                <w:szCs w:val="40"/>
                                <w:cs/>
                              </w:rPr>
                              <w:t xml:space="preserve"> </w:t>
                            </w:r>
                          </w:p>
                          <w:p w14:paraId="4DB6F2D7" w14:textId="77777777" w:rsidR="00305628" w:rsidRDefault="00305628" w:rsidP="00305628">
                            <w:pPr>
                              <w:spacing w:after="0" w:line="240" w:lineRule="auto"/>
                              <w:ind w:left="5040" w:firstLine="720"/>
                              <w:rPr>
                                <w:rFonts w:ascii="TH Sarabun New" w:hAnsi="TH Sarabun New" w:cs="TH Sarabun New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 xml:space="preserve">                                      </w:t>
                            </w:r>
                          </w:p>
                          <w:p w14:paraId="7E8F11D2" w14:textId="77777777" w:rsidR="00305628" w:rsidRDefault="00305628" w:rsidP="00305628">
                            <w:pPr>
                              <w:spacing w:after="0" w:line="360" w:lineRule="auto"/>
                              <w:rPr>
                                <w:rFonts w:ascii="TH Sarabun New" w:hAnsi="TH Sarabun New" w:cs="TH Sarabun New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ab/>
                              <w:t xml:space="preserve">                             </w:t>
                            </w:r>
                          </w:p>
                          <w:p w14:paraId="51AB9ED2" w14:textId="77777777" w:rsidR="00305628" w:rsidRDefault="00305628" w:rsidP="00305628">
                            <w:pPr>
                              <w:spacing w:after="0" w:line="240" w:lineRule="auto"/>
                              <w:ind w:left="4320" w:firstLine="720"/>
                              <w:rPr>
                                <w:rFonts w:ascii="TH Sarabun New" w:hAnsi="TH Sarabun New" w:cs="TH Sarabun New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 xml:space="preserve">                     </w:t>
                            </w:r>
                          </w:p>
                          <w:p w14:paraId="3FF8D01B" w14:textId="77777777" w:rsidR="00305628" w:rsidRDefault="00305628" w:rsidP="00305628">
                            <w:pPr>
                              <w:spacing w:after="0" w:line="240" w:lineRule="auto"/>
                              <w:rPr>
                                <w:rFonts w:ascii="TH Sarabun New" w:hAnsi="TH Sarabun New" w:cs="TH Sarabun New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 xml:space="preserve">  </w:t>
                            </w: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ab/>
                              <w:t xml:space="preserve">           </w:t>
                            </w:r>
                            <w:r w:rsidR="00DD2500"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 xml:space="preserve">            </w:t>
                            </w:r>
                            <w:r w:rsidR="00C42C14"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 xml:space="preserve">     </w:t>
                            </w:r>
                          </w:p>
                          <w:p w14:paraId="47547247" w14:textId="77777777" w:rsidR="00305628" w:rsidRDefault="00305628" w:rsidP="00305628">
                            <w:pPr>
                              <w:spacing w:after="0" w:line="360" w:lineRule="auto"/>
                              <w:rPr>
                                <w:rFonts w:ascii="TH Sarabun New" w:hAnsi="TH Sarabun New" w:cs="TH Sarabun New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 xml:space="preserve">       </w:t>
                            </w: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ab/>
                              <w:t xml:space="preserve">                      </w:t>
                            </w:r>
                          </w:p>
                          <w:p w14:paraId="0DB0D8CD" w14:textId="77777777" w:rsidR="00305628" w:rsidRDefault="00305628" w:rsidP="00305628">
                            <w:pPr>
                              <w:spacing w:after="0" w:line="240" w:lineRule="auto"/>
                              <w:rPr>
                                <w:rFonts w:ascii="TH Sarabun New" w:hAnsi="TH Sarabun New" w:cs="TH Sarabun New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 xml:space="preserve">                             </w:t>
                            </w:r>
                          </w:p>
                          <w:p w14:paraId="5479DD21" w14:textId="77777777" w:rsidR="00305628" w:rsidRDefault="00305628" w:rsidP="00305628">
                            <w:pPr>
                              <w:spacing w:after="0" w:line="240" w:lineRule="auto"/>
                              <w:rPr>
                                <w:rFonts w:ascii="TH Sarabun New" w:hAnsi="TH Sarabun New" w:cs="TH Sarabun New"/>
                                <w:sz w:val="36"/>
                                <w:szCs w:val="36"/>
                                <w:cs/>
                              </w:rPr>
                            </w:pP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 xml:space="preserve">                             </w:t>
                            </w:r>
                            <w:r w:rsidR="00C42C14"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</w:p>
                          <w:p w14:paraId="62251EB7" w14:textId="77777777" w:rsidR="00305628" w:rsidRDefault="00305628" w:rsidP="00305628">
                            <w:pPr>
                              <w:spacing w:after="0" w:line="240" w:lineRule="auto"/>
                              <w:rPr>
                                <w:rFonts w:ascii="TH Sarabun New" w:hAnsi="TH Sarabun New" w:cs="TH Sarabun New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 xml:space="preserve">                             </w:t>
                            </w:r>
                            <w:r w:rsidR="004031D4"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</w:p>
                          <w:p w14:paraId="4518499E" w14:textId="77777777" w:rsidR="00305628" w:rsidRDefault="00305628" w:rsidP="00305628">
                            <w:pPr>
                              <w:spacing w:line="240" w:lineRule="auto"/>
                              <w:rPr>
                                <w:rFonts w:ascii="TH Sarabun New" w:hAnsi="TH Sarabun New" w:cs="TH Sarabun New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 xml:space="preserve">                             </w:t>
                            </w:r>
                          </w:p>
                          <w:p w14:paraId="4FCD04E5" w14:textId="77777777" w:rsidR="00305628" w:rsidRDefault="00305628" w:rsidP="00305628">
                            <w:pPr>
                              <w:spacing w:after="0" w:line="240" w:lineRule="auto"/>
                              <w:rPr>
                                <w:rFonts w:ascii="TH Sarabun New" w:hAnsi="TH Sarabun New" w:cs="TH Sarabun New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 xml:space="preserve">                                         </w:t>
                            </w:r>
                            <w:r w:rsidR="00D16CDF"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 xml:space="preserve">    </w:t>
                            </w:r>
                          </w:p>
                          <w:p w14:paraId="07419E82" w14:textId="77777777" w:rsidR="00305628" w:rsidRPr="00305628" w:rsidRDefault="00305628" w:rsidP="00305628">
                            <w:pPr>
                              <w:spacing w:after="0" w:line="240" w:lineRule="auto"/>
                              <w:rPr>
                                <w:rFonts w:ascii="TH Sarabun New" w:hAnsi="TH Sarabun New" w:cs="TH Sarabun New"/>
                                <w:sz w:val="36"/>
                                <w:szCs w:val="36"/>
                                <w:cs/>
                              </w:rPr>
                            </w:pP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 xml:space="preserve">                                                      </w:t>
                            </w:r>
                            <w:r w:rsidR="00D16CDF"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 xml:space="preserve">   </w:t>
                            </w: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9" o:spid="_x0000_s1026" type="#_x0000_t202" style="position:absolute;margin-left:-58.75pt;margin-top:-28.9pt;width:570.25pt;height:385.8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" filled="f" stroked="f" strokeweight=".5pt">
                <v:textbox>
                  <w:txbxContent>
                    <w:p w:rsidR="00305628" w:rsidRDefault="00305628" w:rsidP="00305628">
                      <w:pPr>
                        <w:spacing w:after="0" w:line="240" w:lineRule="auto"/>
                        <w:rPr>
                          <w:rFonts w:ascii="TH Sarabun New" w:hAnsi="TH Sarabun New" w:cs="TH Sarabun New"/>
                          <w:sz w:val="36"/>
                          <w:szCs w:val="36"/>
                        </w:rPr>
                      </w:pPr>
                    </w:p>
                    <w:p w:rsidR="00305628" w:rsidRPr="00305628" w:rsidRDefault="00305628" w:rsidP="00305628">
                      <w:pPr>
                        <w:spacing w:after="0" w:line="240" w:lineRule="auto"/>
                        <w:rPr>
                          <w:rFonts w:ascii="TH Sarabun New" w:hAnsi="TH Sarabun New" w:cs="TH Sarabun New"/>
                          <w:sz w:val="40"/>
                          <w:szCs w:val="40"/>
                        </w:rPr>
                      </w:pPr>
                    </w:p>
                    <w:p w:rsidR="00305628" w:rsidRPr="00305628" w:rsidRDefault="00305628" w:rsidP="00305628">
                      <w:pPr>
                        <w:spacing w:after="0" w:line="240" w:lineRule="auto"/>
                        <w:rPr>
                          <w:rFonts w:ascii="TH Sarabun New" w:hAnsi="TH Sarabun New" w:cs="TH Sarabun New"/>
                          <w:sz w:val="40"/>
                          <w:szCs w:val="40"/>
                        </w:rPr>
                      </w:pPr>
                      <w:r>
                        <w:rPr>
                          <w:rFonts w:ascii="TH Sarabun New" w:hAnsi="TH Sarabun New" w:cs="TH Sarabun New" w:hint="cs"/>
                          <w:sz w:val="40"/>
                          <w:szCs w:val="40"/>
                          <w:cs/>
                        </w:rPr>
                        <w:t xml:space="preserve"> </w:t>
                      </w:r>
                    </w:p>
                    <w:p w:rsidR="00305628" w:rsidRDefault="00305628" w:rsidP="00305628">
                      <w:pPr>
                        <w:spacing w:after="0" w:line="240" w:lineRule="auto"/>
                        <w:ind w:left="5040" w:firstLine="720"/>
                        <w:rPr>
                          <w:rFonts w:ascii="TH Sarabun New" w:hAnsi="TH Sarabun New" w:cs="TH Sarabun New"/>
                          <w:sz w:val="36"/>
                          <w:szCs w:val="36"/>
                        </w:rPr>
                      </w:pP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 xml:space="preserve">                                      </w:t>
                      </w:r>
                    </w:p>
                    <w:p w:rsidR="00305628" w:rsidRDefault="00305628" w:rsidP="00305628">
                      <w:pPr>
                        <w:spacing w:after="0" w:line="360" w:lineRule="auto"/>
                        <w:rPr>
                          <w:rFonts w:ascii="TH Sarabun New" w:hAnsi="TH Sarabun New" w:cs="TH Sarabun New"/>
                          <w:sz w:val="36"/>
                          <w:szCs w:val="36"/>
                        </w:rPr>
                      </w:pP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 xml:space="preserve">     </w:t>
                      </w: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ab/>
                      </w: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ab/>
                      </w: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ab/>
                      </w: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ab/>
                      </w: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ab/>
                      </w: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ab/>
                      </w: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ab/>
                      </w: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ab/>
                      </w: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ab/>
                        <w:t xml:space="preserve">                             </w:t>
                      </w:r>
                    </w:p>
                    <w:p w:rsidR="00305628" w:rsidRDefault="00305628" w:rsidP="00305628">
                      <w:pPr>
                        <w:spacing w:after="0" w:line="240" w:lineRule="auto"/>
                        <w:ind w:left="4320" w:firstLine="720"/>
                        <w:rPr>
                          <w:rFonts w:ascii="TH Sarabun New" w:hAnsi="TH Sarabun New" w:cs="TH Sarabun New"/>
                          <w:sz w:val="36"/>
                          <w:szCs w:val="36"/>
                        </w:rPr>
                      </w:pP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 xml:space="preserve">                     </w:t>
                      </w:r>
                    </w:p>
                    <w:p w:rsidR="00305628" w:rsidRDefault="00305628" w:rsidP="00305628">
                      <w:pPr>
                        <w:spacing w:after="0" w:line="240" w:lineRule="auto"/>
                        <w:rPr>
                          <w:rFonts w:ascii="TH Sarabun New" w:hAnsi="TH Sarabun New" w:cs="TH Sarabun New"/>
                          <w:sz w:val="36"/>
                          <w:szCs w:val="36"/>
                        </w:rPr>
                      </w:pP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 xml:space="preserve">  </w:t>
                      </w: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ab/>
                      </w: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ab/>
                      </w: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ab/>
                      </w: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ab/>
                      </w: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ab/>
                      </w: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ab/>
                      </w: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ab/>
                        <w:t xml:space="preserve">           </w:t>
                      </w:r>
                      <w:r w:rsidR="00DD2500"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 xml:space="preserve">            </w:t>
                      </w:r>
                      <w:r w:rsidR="00C42C14"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 xml:space="preserve">     </w:t>
                      </w:r>
                    </w:p>
                    <w:p w:rsidR="00305628" w:rsidRDefault="00305628" w:rsidP="00305628">
                      <w:pPr>
                        <w:spacing w:after="0" w:line="360" w:lineRule="auto"/>
                        <w:rPr>
                          <w:rFonts w:ascii="TH Sarabun New" w:hAnsi="TH Sarabun New" w:cs="TH Sarabun New"/>
                          <w:sz w:val="36"/>
                          <w:szCs w:val="36"/>
                        </w:rPr>
                      </w:pP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 xml:space="preserve">       </w:t>
                      </w: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ab/>
                      </w: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ab/>
                      </w: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ab/>
                      </w: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ab/>
                      </w: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ab/>
                      </w: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ab/>
                      </w: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ab/>
                        <w:t xml:space="preserve">                      </w:t>
                      </w:r>
                    </w:p>
                    <w:p w:rsidR="00305628" w:rsidRDefault="00305628" w:rsidP="00305628">
                      <w:pPr>
                        <w:spacing w:after="0" w:line="240" w:lineRule="auto"/>
                        <w:rPr>
                          <w:rFonts w:ascii="TH Sarabun New" w:hAnsi="TH Sarabun New" w:cs="TH Sarabun New"/>
                          <w:sz w:val="36"/>
                          <w:szCs w:val="36"/>
                        </w:rPr>
                      </w:pP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 xml:space="preserve">                             </w:t>
                      </w:r>
                    </w:p>
                    <w:p w:rsidR="00305628" w:rsidRDefault="00305628" w:rsidP="00305628">
                      <w:pPr>
                        <w:spacing w:after="0" w:line="240" w:lineRule="auto"/>
                        <w:rPr>
                          <w:rFonts w:ascii="TH Sarabun New" w:hAnsi="TH Sarabun New" w:cs="TH Sarabun New"/>
                          <w:sz w:val="36"/>
                          <w:szCs w:val="36"/>
                          <w:cs/>
                        </w:rPr>
                      </w:pP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 xml:space="preserve">                             </w:t>
                      </w:r>
                      <w:r w:rsidR="00C42C14"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 xml:space="preserve"> </w:t>
                      </w:r>
                    </w:p>
                    <w:p w:rsidR="00305628" w:rsidRDefault="00305628" w:rsidP="00305628">
                      <w:pPr>
                        <w:spacing w:after="0" w:line="240" w:lineRule="auto"/>
                        <w:rPr>
                          <w:rFonts w:ascii="TH Sarabun New" w:hAnsi="TH Sarabun New" w:cs="TH Sarabun New"/>
                          <w:sz w:val="36"/>
                          <w:szCs w:val="36"/>
                        </w:rPr>
                      </w:pP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 xml:space="preserve">                             </w:t>
                      </w:r>
                      <w:r w:rsidR="004031D4"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 xml:space="preserve"> </w:t>
                      </w:r>
                    </w:p>
                    <w:p w:rsidR="00305628" w:rsidRDefault="00305628" w:rsidP="00305628">
                      <w:pPr>
                        <w:spacing w:line="240" w:lineRule="auto"/>
                        <w:rPr>
                          <w:rFonts w:ascii="TH Sarabun New" w:hAnsi="TH Sarabun New" w:cs="TH Sarabun New"/>
                          <w:sz w:val="36"/>
                          <w:szCs w:val="36"/>
                        </w:rPr>
                      </w:pP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 xml:space="preserve">                             </w:t>
                      </w:r>
                    </w:p>
                    <w:p w:rsidR="00305628" w:rsidRDefault="00305628" w:rsidP="00305628">
                      <w:pPr>
                        <w:spacing w:after="0" w:line="240" w:lineRule="auto"/>
                        <w:rPr>
                          <w:rFonts w:ascii="TH Sarabun New" w:hAnsi="TH Sarabun New" w:cs="TH Sarabun New"/>
                          <w:sz w:val="36"/>
                          <w:szCs w:val="36"/>
                        </w:rPr>
                      </w:pP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 xml:space="preserve">                                         </w:t>
                      </w:r>
                      <w:r w:rsidR="00D16CDF"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 xml:space="preserve">    </w:t>
                      </w:r>
                    </w:p>
                    <w:p w:rsidR="00305628" w:rsidRPr="00305628" w:rsidRDefault="00305628" w:rsidP="00305628">
                      <w:pPr>
                        <w:spacing w:after="0" w:line="240" w:lineRule="auto"/>
                        <w:rPr>
                          <w:rFonts w:ascii="TH Sarabun New" w:hAnsi="TH Sarabun New" w:cs="TH Sarabun New"/>
                          <w:sz w:val="36"/>
                          <w:szCs w:val="36"/>
                          <w:cs/>
                        </w:rPr>
                      </w:pP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 xml:space="preserve">                                                      </w:t>
                      </w:r>
                      <w:r w:rsidR="00D16CDF"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 xml:space="preserve">   </w:t>
                      </w: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C73DB9">
        <w:rPr>
          <w:rFonts w:ascii="TH Sarabun New" w:hAnsi="TH Sarabun New" w:cs="TH Sarabun New" w:hint="cs"/>
          <w:noProof/>
          <w:sz w:val="38"/>
          <w:szCs w:val="3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6B6DB1A" wp14:editId="20004F09">
                <wp:simplePos x="0" y="0"/>
                <wp:positionH relativeFrom="column">
                  <wp:posOffset>2457450</wp:posOffset>
                </wp:positionH>
                <wp:positionV relativeFrom="paragraph">
                  <wp:posOffset>-265430</wp:posOffset>
                </wp:positionV>
                <wp:extent cx="1382395" cy="145542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82395" cy="14554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5CE6CEC" w14:textId="77777777" w:rsidR="00C73DB9" w:rsidRDefault="00C73DB9" w:rsidP="00C73DB9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CE8BC57" wp14:editId="478E19F1">
                                  <wp:extent cx="1191895" cy="1258214"/>
                                  <wp:effectExtent l="0" t="0" r="8255" b="0"/>
                                  <wp:docPr id="3" name="รูปภาพ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ครุฑ.png"/>
                                          <pic:cNvPicPr/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96302" cy="126286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EBEB61C" id="Text Box 2" o:spid="_x0000_s1027" type="#_x0000_t202" style="position:absolute;margin-left:193.5pt;margin-top:-20.9pt;width:108.85pt;height:114.6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" filled="f" stroked="f" strokeweight=".5pt">
                <v:textbox>
                  <w:txbxContent>
                    <w:p w:rsidR="00C73DB9" w:rsidRDefault="00C73DB9" w:rsidP="00C73DB9">
                      <w:r>
                        <w:rPr>
                          <w:noProof/>
                        </w:rPr>
                        <w:drawing>
                          <wp:inline distT="0" distB="0" distL="0" distR="0" wp14:anchorId="110A12CC" wp14:editId="4A7FE7F0">
                            <wp:extent cx="1191895" cy="1258214"/>
                            <wp:effectExtent l="0" t="0" r="8255" b="0"/>
                            <wp:docPr id="3" name="รูปภาพ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ครุฑ.png"/>
                                    <pic:cNvPicPr/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96302" cy="126286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100EFC">
        <w:rPr>
          <w:rFonts w:ascii="TH Sarabun New" w:hAnsi="TH Sarabun New" w:cs="TH Sarabun New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6E4D6E6" wp14:editId="54150C19">
                <wp:simplePos x="0" y="0"/>
                <wp:positionH relativeFrom="column">
                  <wp:posOffset>14605</wp:posOffset>
                </wp:positionH>
                <wp:positionV relativeFrom="paragraph">
                  <wp:posOffset>50165</wp:posOffset>
                </wp:positionV>
                <wp:extent cx="194400" cy="194400"/>
                <wp:effectExtent l="0" t="0" r="15240" b="15240"/>
                <wp:wrapNone/>
                <wp:docPr id="1" name="วงร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400" cy="1944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0E58EFB" id="วงรี 1" o:spid="_x0000_s1026" style="position:absolute;margin-left:1.15pt;margin-top:3.95pt;width:15.3pt;height:15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" filled="f" strokecolor="black [3213]" strokeweight="1pt">
                <v:stroke joinstyle="miter"/>
              </v:oval>
            </w:pict>
          </mc:Fallback>
        </mc:AlternateContent>
      </w:r>
      <w:r w:rsidR="00100EFC">
        <w:rPr>
          <w:rFonts w:ascii="TH Sarabun New" w:hAnsi="TH Sarabun New" w:cs="TH Sarabun New" w:hint="cs"/>
          <w:sz w:val="36"/>
          <w:szCs w:val="36"/>
          <w:cs/>
        </w:rPr>
        <w:t xml:space="preserve">        </w:t>
      </w:r>
      <w:r w:rsidR="008C6824" w:rsidRPr="00100EFC">
        <w:rPr>
          <w:rFonts w:ascii="TH Sarabun New" w:hAnsi="TH Sarabun New" w:cs="TH Sarabun New" w:hint="cs"/>
          <w:sz w:val="40"/>
          <w:szCs w:val="40"/>
          <w:cs/>
        </w:rPr>
        <w:t>(๑๕)</w:t>
      </w:r>
    </w:p>
    <w:p w14:paraId="50CF93A5" w14:textId="77777777" w:rsidR="008C6824" w:rsidRPr="00100EFC" w:rsidRDefault="00100EFC" w:rsidP="008C6824">
      <w:pPr>
        <w:spacing w:after="0" w:line="240" w:lineRule="auto"/>
        <w:rPr>
          <w:rFonts w:ascii="TH Sarabun New" w:hAnsi="TH Sarabun New" w:cs="TH Sarabun New"/>
          <w:sz w:val="40"/>
          <w:szCs w:val="40"/>
        </w:rPr>
      </w:pPr>
      <w:r w:rsidRPr="00100EFC">
        <w:rPr>
          <w:rFonts w:ascii="TH Sarabun New" w:hAnsi="TH Sarabun New" w:cs="TH Sarabun New" w:hint="cs"/>
          <w:sz w:val="40"/>
          <w:szCs w:val="40"/>
          <w:cs/>
        </w:rPr>
        <w:t xml:space="preserve">        </w:t>
      </w:r>
      <w:r w:rsidR="008C6824" w:rsidRPr="00100EFC">
        <w:rPr>
          <w:rFonts w:ascii="TH Sarabun New" w:hAnsi="TH Sarabun New" w:cs="TH Sarabun New" w:hint="cs"/>
          <w:sz w:val="40"/>
          <w:szCs w:val="40"/>
          <w:cs/>
        </w:rPr>
        <w:t>บัญชีพยาน</w:t>
      </w:r>
    </w:p>
    <w:p w14:paraId="465FF037" w14:textId="699C0282" w:rsidR="008C6824" w:rsidRDefault="008C68BC" w:rsidP="008C6824">
      <w:pPr>
        <w:spacing w:after="0" w:line="240" w:lineRule="auto"/>
        <w:rPr>
          <w:rFonts w:ascii="TH Sarabun New" w:hAnsi="TH Sarabun New" w:cs="TH Sarabun New"/>
          <w:sz w:val="36"/>
          <w:szCs w:val="36"/>
        </w:rPr>
      </w:pPr>
      <w:r>
        <w:rPr>
          <w:rFonts w:ascii="TH Sarabun New" w:hAnsi="TH Sarabun New" w:cs="TH Sarabun New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67DED0E" wp14:editId="67FC00FC">
                <wp:simplePos x="0" y="0"/>
                <wp:positionH relativeFrom="column">
                  <wp:posOffset>4743450</wp:posOffset>
                </wp:positionH>
                <wp:positionV relativeFrom="paragraph">
                  <wp:posOffset>224790</wp:posOffset>
                </wp:positionV>
                <wp:extent cx="1035050" cy="0"/>
                <wp:effectExtent l="0" t="0" r="12700" b="19050"/>
                <wp:wrapNone/>
                <wp:docPr id="6" name="ตัวเชื่อมต่อตรง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3505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06DA522" id="ตัวเชื่อมต่อตรง 6" o:spid="_x0000_s1026" style="position:absolute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3.5pt,17.7pt" to="455pt,1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" strokecolor="black [3213]" strokeweight=".25pt">
                <v:stroke dashstyle="1 1" joinstyle="miter"/>
              </v:line>
            </w:pict>
          </mc:Fallback>
        </mc:AlternateContent>
      </w:r>
      <w:r w:rsidR="00100EFC">
        <w:rPr>
          <w:rFonts w:ascii="TH Sarabun New" w:hAnsi="TH Sarabun New" w:cs="TH Sarabun New" w:hint="cs"/>
          <w:sz w:val="36"/>
          <w:szCs w:val="36"/>
          <w:cs/>
        </w:rPr>
        <w:t xml:space="preserve">                                                                            คดีหมายเลขดำที่                     </w:t>
      </w:r>
      <w:r w:rsidR="00AB3CA8">
        <w:rPr>
          <w:rFonts w:ascii="TH Sarabun New" w:hAnsi="TH Sarabun New" w:cs="TH Sarabun New" w:hint="cs"/>
          <w:sz w:val="36"/>
          <w:szCs w:val="36"/>
          <w:cs/>
        </w:rPr>
        <w:t>/๒๕๖</w:t>
      </w:r>
      <w:r w:rsidR="00BB344B">
        <w:rPr>
          <w:rFonts w:ascii="TH Sarabun New" w:hAnsi="TH Sarabun New" w:cs="TH Sarabun New" w:hint="cs"/>
          <w:sz w:val="36"/>
          <w:szCs w:val="36"/>
          <w:cs/>
        </w:rPr>
        <w:t>๓</w:t>
      </w:r>
    </w:p>
    <w:p w14:paraId="698F4E90" w14:textId="5F34CDDB" w:rsidR="008C6824" w:rsidRDefault="008C68BC" w:rsidP="00C73DB9">
      <w:pPr>
        <w:spacing w:after="0" w:line="360" w:lineRule="auto"/>
        <w:rPr>
          <w:rFonts w:ascii="TH Sarabun New" w:hAnsi="TH Sarabun New" w:cs="TH Sarabun New"/>
          <w:sz w:val="36"/>
          <w:szCs w:val="36"/>
        </w:rPr>
      </w:pPr>
      <w:r>
        <w:rPr>
          <w:rFonts w:ascii="TH Sarabun New" w:hAnsi="TH Sarabun New" w:cs="TH Sarabun New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9BEA7A7" wp14:editId="32327EEC">
                <wp:simplePos x="0" y="0"/>
                <wp:positionH relativeFrom="column">
                  <wp:posOffset>4724400</wp:posOffset>
                </wp:positionH>
                <wp:positionV relativeFrom="paragraph">
                  <wp:posOffset>221615</wp:posOffset>
                </wp:positionV>
                <wp:extent cx="1035050" cy="0"/>
                <wp:effectExtent l="0" t="0" r="12700" b="19050"/>
                <wp:wrapNone/>
                <wp:docPr id="7" name="ตัวเชื่อมต่อตรง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3505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BA6AE9C" id="ตัวเชื่อมต่อตรง 7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2pt,17.45pt" to="453.5pt,1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" strokecolor="black [3213]" strokeweight=".25pt">
                <v:stroke dashstyle="1 1" joinstyle="miter"/>
              </v:line>
            </w:pict>
          </mc:Fallback>
        </mc:AlternateContent>
      </w:r>
      <w:r w:rsidR="00100EFC">
        <w:rPr>
          <w:rFonts w:ascii="TH Sarabun New" w:hAnsi="TH Sarabun New" w:cs="TH Sarabun New" w:hint="cs"/>
          <w:sz w:val="36"/>
          <w:szCs w:val="36"/>
          <w:cs/>
        </w:rPr>
        <w:t xml:space="preserve">                                                                          คดีหมายเลขแดงที่                     </w:t>
      </w:r>
      <w:r w:rsidR="00B62B10">
        <w:rPr>
          <w:rFonts w:ascii="TH Sarabun New" w:hAnsi="TH Sarabun New" w:cs="TH Sarabun New" w:hint="cs"/>
          <w:sz w:val="36"/>
          <w:szCs w:val="36"/>
          <w:cs/>
        </w:rPr>
        <w:t>/๒๕</w:t>
      </w:r>
      <w:r w:rsidR="00AB3CA8">
        <w:rPr>
          <w:rFonts w:ascii="TH Sarabun New" w:hAnsi="TH Sarabun New" w:cs="TH Sarabun New" w:hint="cs"/>
          <w:sz w:val="36"/>
          <w:szCs w:val="36"/>
          <w:cs/>
        </w:rPr>
        <w:t>๖</w:t>
      </w:r>
      <w:r w:rsidR="00BB344B">
        <w:rPr>
          <w:rFonts w:ascii="TH Sarabun New" w:hAnsi="TH Sarabun New" w:cs="TH Sarabun New" w:hint="cs"/>
          <w:sz w:val="36"/>
          <w:szCs w:val="36"/>
          <w:cs/>
        </w:rPr>
        <w:t>๓</w:t>
      </w:r>
    </w:p>
    <w:p w14:paraId="39C5C953" w14:textId="77777777" w:rsidR="008C6824" w:rsidRDefault="00B7040A" w:rsidP="008C6824">
      <w:pPr>
        <w:spacing w:after="0" w:line="240" w:lineRule="auto"/>
        <w:rPr>
          <w:rFonts w:ascii="TH Sarabun New" w:hAnsi="TH Sarabun New" w:cs="TH Sarabun New"/>
          <w:sz w:val="36"/>
          <w:szCs w:val="36"/>
        </w:rPr>
      </w:pPr>
      <w:r>
        <w:rPr>
          <w:rFonts w:ascii="TH Sarabun New" w:hAnsi="TH Sarabun New" w:cs="TH Sarabun New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63BE1A0" wp14:editId="524B9250">
                <wp:simplePos x="0" y="0"/>
                <wp:positionH relativeFrom="margin">
                  <wp:posOffset>3409950</wp:posOffset>
                </wp:positionH>
                <wp:positionV relativeFrom="paragraph">
                  <wp:posOffset>219710</wp:posOffset>
                </wp:positionV>
                <wp:extent cx="2870200" cy="0"/>
                <wp:effectExtent l="0" t="0" r="25400" b="19050"/>
                <wp:wrapNone/>
                <wp:docPr id="9" name="ตัวเชื่อมต่อตรง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7020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38A4ED8" id="ตัวเชื่อมต่อตรง 9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268.5pt,17.3pt" to="494.5pt,1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" strokecolor="black [3213]" strokeweight=".25pt">
                <v:stroke dashstyle="1 1" joinstyle="miter"/>
                <w10:wrap anchorx="margin"/>
              </v:line>
            </w:pict>
          </mc:Fallback>
        </mc:AlternateContent>
      </w:r>
      <w:r w:rsidR="00100EFC">
        <w:rPr>
          <w:rFonts w:ascii="TH Sarabun New" w:hAnsi="TH Sarabun New" w:cs="TH Sarabun New" w:hint="cs"/>
          <w:sz w:val="36"/>
          <w:szCs w:val="36"/>
          <w:cs/>
        </w:rPr>
        <w:t xml:space="preserve">                                                                </w:t>
      </w:r>
      <w:r w:rsidR="008C6824">
        <w:rPr>
          <w:rFonts w:ascii="TH Sarabun New" w:hAnsi="TH Sarabun New" w:cs="TH Sarabun New" w:hint="cs"/>
          <w:sz w:val="36"/>
          <w:szCs w:val="36"/>
          <w:cs/>
        </w:rPr>
        <w:t>ศาล</w:t>
      </w:r>
    </w:p>
    <w:p w14:paraId="73C934EA" w14:textId="72DD17F6" w:rsidR="008C6824" w:rsidRDefault="00B7040A" w:rsidP="008C6824">
      <w:pPr>
        <w:spacing w:after="0" w:line="240" w:lineRule="auto"/>
        <w:rPr>
          <w:rFonts w:ascii="TH Sarabun New" w:hAnsi="TH Sarabun New" w:cs="TH Sarabun New"/>
          <w:sz w:val="36"/>
          <w:szCs w:val="36"/>
        </w:rPr>
      </w:pPr>
      <w:r>
        <w:rPr>
          <w:rFonts w:ascii="TH Sarabun New" w:hAnsi="TH Sarabun New" w:cs="TH Sarabun New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838E313" wp14:editId="796C2BD6">
                <wp:simplePos x="0" y="0"/>
                <wp:positionH relativeFrom="column">
                  <wp:posOffset>3790950</wp:posOffset>
                </wp:positionH>
                <wp:positionV relativeFrom="paragraph">
                  <wp:posOffset>220345</wp:posOffset>
                </wp:positionV>
                <wp:extent cx="1301750" cy="0"/>
                <wp:effectExtent l="0" t="0" r="12700" b="19050"/>
                <wp:wrapNone/>
                <wp:docPr id="11" name="ตัวเชื่อมต่อตรง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0175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BED8021" id="ตัวเชื่อมต่อตรง 11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8.5pt,17.35pt" to="401pt,1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" strokecolor="black [3213]" strokeweight=".25pt">
                <v:stroke dashstyle="1 1" joinstyle="miter"/>
              </v:line>
            </w:pict>
          </mc:Fallback>
        </mc:AlternateContent>
      </w:r>
      <w:r>
        <w:rPr>
          <w:rFonts w:ascii="TH Sarabun New" w:hAnsi="TH Sarabun New" w:cs="TH Sarabun New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5DAAC13" wp14:editId="71082E24">
                <wp:simplePos x="0" y="0"/>
                <wp:positionH relativeFrom="column">
                  <wp:posOffset>2971800</wp:posOffset>
                </wp:positionH>
                <wp:positionV relativeFrom="paragraph">
                  <wp:posOffset>220345</wp:posOffset>
                </wp:positionV>
                <wp:extent cx="488950" cy="0"/>
                <wp:effectExtent l="0" t="0" r="6350" b="19050"/>
                <wp:wrapNone/>
                <wp:docPr id="10" name="ตัวเชื่อมต่อตรง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8895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7B4D79B" id="ตัวเชื่อมต่อตรง 10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4pt,17.35pt" to="272.5pt,1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" strokecolor="black [3213]" strokeweight=".25pt">
                <v:stroke dashstyle="1 1" joinstyle="miter"/>
              </v:line>
            </w:pict>
          </mc:Fallback>
        </mc:AlternateContent>
      </w:r>
      <w:r w:rsidR="00100EFC">
        <w:rPr>
          <w:rFonts w:ascii="TH Sarabun New" w:hAnsi="TH Sarabun New" w:cs="TH Sarabun New" w:hint="cs"/>
          <w:sz w:val="36"/>
          <w:szCs w:val="36"/>
          <w:cs/>
        </w:rPr>
        <w:t xml:space="preserve">                                                       </w:t>
      </w:r>
      <w:r w:rsidR="008C6824">
        <w:rPr>
          <w:rFonts w:ascii="TH Sarabun New" w:hAnsi="TH Sarabun New" w:cs="TH Sarabun New" w:hint="cs"/>
          <w:sz w:val="36"/>
          <w:szCs w:val="36"/>
          <w:cs/>
        </w:rPr>
        <w:t xml:space="preserve">วันที่ </w:t>
      </w:r>
      <w:r w:rsidR="00100EFC">
        <w:rPr>
          <w:rFonts w:ascii="TH Sarabun New" w:hAnsi="TH Sarabun New" w:cs="TH Sarabun New" w:hint="cs"/>
          <w:sz w:val="36"/>
          <w:szCs w:val="36"/>
          <w:cs/>
        </w:rPr>
        <w:t xml:space="preserve">         </w:t>
      </w:r>
      <w:r w:rsidR="008C6824">
        <w:rPr>
          <w:rFonts w:ascii="TH Sarabun New" w:hAnsi="TH Sarabun New" w:cs="TH Sarabun New" w:hint="cs"/>
          <w:sz w:val="36"/>
          <w:szCs w:val="36"/>
          <w:cs/>
        </w:rPr>
        <w:t xml:space="preserve">เดือน </w:t>
      </w:r>
      <w:r w:rsidR="00100EFC">
        <w:rPr>
          <w:rFonts w:ascii="TH Sarabun New" w:hAnsi="TH Sarabun New" w:cs="TH Sarabun New" w:hint="cs"/>
          <w:sz w:val="36"/>
          <w:szCs w:val="36"/>
          <w:cs/>
        </w:rPr>
        <w:t xml:space="preserve">                          </w:t>
      </w:r>
      <w:r w:rsidR="00AB3CA8">
        <w:rPr>
          <w:rFonts w:ascii="TH Sarabun New" w:hAnsi="TH Sarabun New" w:cs="TH Sarabun New" w:hint="cs"/>
          <w:sz w:val="36"/>
          <w:szCs w:val="36"/>
          <w:cs/>
        </w:rPr>
        <w:t>พุทธศักราช ๒๕๖</w:t>
      </w:r>
      <w:r w:rsidR="00BB344B">
        <w:rPr>
          <w:rFonts w:ascii="TH Sarabun New" w:hAnsi="TH Sarabun New" w:cs="TH Sarabun New" w:hint="cs"/>
          <w:sz w:val="36"/>
          <w:szCs w:val="36"/>
          <w:cs/>
        </w:rPr>
        <w:t>๓</w:t>
      </w:r>
    </w:p>
    <w:p w14:paraId="08FFE4F4" w14:textId="77777777" w:rsidR="00100EFC" w:rsidRDefault="00B7040A" w:rsidP="00100EFC">
      <w:pPr>
        <w:spacing w:after="0" w:line="360" w:lineRule="auto"/>
        <w:rPr>
          <w:rFonts w:ascii="TH Sarabun New" w:hAnsi="TH Sarabun New" w:cs="TH Sarabun New"/>
          <w:sz w:val="36"/>
          <w:szCs w:val="36"/>
        </w:rPr>
      </w:pPr>
      <w:r>
        <w:rPr>
          <w:rFonts w:ascii="TH Sarabun New" w:hAnsi="TH Sarabun New" w:cs="TH Sarabun New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1DF01BA" wp14:editId="43523714">
                <wp:simplePos x="0" y="0"/>
                <wp:positionH relativeFrom="margin">
                  <wp:posOffset>3486150</wp:posOffset>
                </wp:positionH>
                <wp:positionV relativeFrom="paragraph">
                  <wp:posOffset>220980</wp:posOffset>
                </wp:positionV>
                <wp:extent cx="2794000" cy="0"/>
                <wp:effectExtent l="0" t="0" r="25400" b="19050"/>
                <wp:wrapNone/>
                <wp:docPr id="12" name="ตัวเชื่อมต่อตรง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3DFD478" id="ตัวเชื่อมต่อตรง 12" o:spid="_x0000_s1026" style="position:absolute;flip:y;z-index:251676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274.5pt,17.4pt" to="494.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" strokecolor="black [3213]" strokeweight=".25pt">
                <v:stroke dashstyle="1 1" joinstyle="miter"/>
                <w10:wrap anchorx="margin"/>
              </v:line>
            </w:pict>
          </mc:Fallback>
        </mc:AlternateContent>
      </w:r>
      <w:r w:rsidR="00100EFC">
        <w:rPr>
          <w:rFonts w:ascii="TH Sarabun New" w:hAnsi="TH Sarabun New" w:cs="TH Sarabun New" w:hint="cs"/>
          <w:sz w:val="36"/>
          <w:szCs w:val="36"/>
          <w:cs/>
        </w:rPr>
        <w:t xml:space="preserve">                                                                ความ</w:t>
      </w:r>
    </w:p>
    <w:p w14:paraId="5BFF2680" w14:textId="77777777" w:rsidR="008C6824" w:rsidRDefault="00B7040A" w:rsidP="00100EFC">
      <w:pPr>
        <w:spacing w:after="0" w:line="240" w:lineRule="auto"/>
        <w:jc w:val="right"/>
        <w:rPr>
          <w:rFonts w:ascii="TH Sarabun New" w:hAnsi="TH Sarabun New" w:cs="TH Sarabun New"/>
          <w:sz w:val="36"/>
          <w:szCs w:val="36"/>
        </w:rPr>
      </w:pPr>
      <w:r w:rsidRPr="000453A8">
        <w:rPr>
          <w:rFonts w:ascii="TH Sarabun New" w:hAnsi="TH Sarabun New" w:cs="TH Sarabun New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417D36E" wp14:editId="611702A5">
                <wp:simplePos x="0" y="0"/>
                <wp:positionH relativeFrom="column">
                  <wp:posOffset>-88900</wp:posOffset>
                </wp:positionH>
                <wp:positionV relativeFrom="paragraph">
                  <wp:posOffset>150495</wp:posOffset>
                </wp:positionV>
                <wp:extent cx="1009650" cy="1073150"/>
                <wp:effectExtent l="0" t="0" r="0" b="0"/>
                <wp:wrapNone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9650" cy="1073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833863" w14:textId="77777777" w:rsidR="00E910E1" w:rsidRDefault="00E910E1" w:rsidP="00E910E1">
                            <w:r>
                              <w:rPr>
                                <w:rFonts w:ascii="Angsana New" w:hAnsi="Angsana New" w:cs="Angsana New"/>
                                <w:noProof/>
                                <w:sz w:val="36"/>
                                <w:szCs w:val="36"/>
                              </w:rPr>
                              <w:drawing>
                                <wp:inline distT="0" distB="0" distL="0" distR="0" wp14:anchorId="3185FF34" wp14:editId="7C9C40C2">
                                  <wp:extent cx="734004" cy="962108"/>
                                  <wp:effectExtent l="0" t="0" r="9525" b="0"/>
                                  <wp:docPr id="1912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7869" cy="96717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3FBF48" id="Text Box 13" o:spid="_x0000_s1028" type="#_x0000_t202" style="position:absolute;left:0;text-align:left;margin-left:-7pt;margin-top:11.85pt;width:79.5pt;height:84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" filled="f" stroked="f">
                <v:textbox>
                  <w:txbxContent>
                    <w:p w:rsidR="00E910E1" w:rsidRDefault="00E910E1" w:rsidP="00E910E1">
                      <w:r>
                        <w:rPr>
                          <w:rFonts w:ascii="Angsana New" w:hAnsi="Angsana New" w:cs="Angsana New"/>
                          <w:noProof/>
                          <w:sz w:val="36"/>
                          <w:szCs w:val="36"/>
                        </w:rPr>
                        <w:drawing>
                          <wp:inline distT="0" distB="0" distL="0" distR="0" wp14:anchorId="473CDC5E" wp14:editId="04DECD15">
                            <wp:extent cx="734004" cy="962108"/>
                            <wp:effectExtent l="0" t="0" r="9525" b="0"/>
                            <wp:docPr id="1912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37869" cy="96717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H Sarabun New" w:hAnsi="TH Sarabun New" w:cs="TH Sarabun New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ACD4C0F" wp14:editId="40EBA64E">
                <wp:simplePos x="0" y="0"/>
                <wp:positionH relativeFrom="column">
                  <wp:posOffset>774700</wp:posOffset>
                </wp:positionH>
                <wp:positionV relativeFrom="paragraph">
                  <wp:posOffset>223520</wp:posOffset>
                </wp:positionV>
                <wp:extent cx="5212800" cy="0"/>
                <wp:effectExtent l="0" t="0" r="6985" b="19050"/>
                <wp:wrapNone/>
                <wp:docPr id="14" name="ตัวเชื่อมต่อตรง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21280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D43B644" id="ตัวเชื่อมต่อตรง 14" o:spid="_x0000_s1026" style="position:absolute;flip:y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1pt,17.6pt" to="471.45pt,1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" strokecolor="black [3213]" strokeweight=".25pt">
                <v:stroke dashstyle="1 1" joinstyle="miter"/>
              </v:line>
            </w:pict>
          </mc:Fallback>
        </mc:AlternateContent>
      </w:r>
      <w:r w:rsidR="008C6824">
        <w:rPr>
          <w:rFonts w:ascii="TH Sarabun New" w:hAnsi="TH Sarabun New" w:cs="TH Sarabun New" w:hint="cs"/>
          <w:sz w:val="36"/>
          <w:szCs w:val="36"/>
          <w:cs/>
        </w:rPr>
        <w:t>โจทก์</w:t>
      </w:r>
    </w:p>
    <w:p w14:paraId="6674EFBD" w14:textId="77777777" w:rsidR="00100EFC" w:rsidRDefault="00100EFC" w:rsidP="00100EFC">
      <w:pPr>
        <w:spacing w:after="0" w:line="240" w:lineRule="auto"/>
        <w:jc w:val="right"/>
        <w:rPr>
          <w:rFonts w:ascii="TH Sarabun New" w:hAnsi="TH Sarabun New" w:cs="TH Sarabun New"/>
          <w:sz w:val="36"/>
          <w:szCs w:val="36"/>
        </w:rPr>
      </w:pPr>
    </w:p>
    <w:p w14:paraId="2F1E0D70" w14:textId="77777777" w:rsidR="00100EFC" w:rsidRDefault="00100EFC" w:rsidP="00100EFC">
      <w:pPr>
        <w:spacing w:after="0" w:line="240" w:lineRule="auto"/>
        <w:jc w:val="right"/>
        <w:rPr>
          <w:rFonts w:ascii="TH Sarabun New" w:hAnsi="TH Sarabun New" w:cs="TH Sarabun New"/>
          <w:sz w:val="36"/>
          <w:szCs w:val="36"/>
        </w:rPr>
      </w:pPr>
    </w:p>
    <w:p w14:paraId="2EF64B1E" w14:textId="77777777" w:rsidR="008C6824" w:rsidRDefault="00B7040A" w:rsidP="00100EFC">
      <w:pPr>
        <w:spacing w:line="240" w:lineRule="auto"/>
        <w:jc w:val="right"/>
        <w:rPr>
          <w:rFonts w:ascii="TH Sarabun New" w:hAnsi="TH Sarabun New" w:cs="TH Sarabun New"/>
          <w:sz w:val="36"/>
          <w:szCs w:val="36"/>
        </w:rPr>
      </w:pPr>
      <w:r>
        <w:rPr>
          <w:rFonts w:ascii="TH Sarabun New" w:hAnsi="TH Sarabun New" w:cs="TH Sarabun New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B57C36C" wp14:editId="60F0CBD7">
                <wp:simplePos x="0" y="0"/>
                <wp:positionH relativeFrom="column">
                  <wp:posOffset>781050</wp:posOffset>
                </wp:positionH>
                <wp:positionV relativeFrom="paragraph">
                  <wp:posOffset>225425</wp:posOffset>
                </wp:positionV>
                <wp:extent cx="5176800" cy="0"/>
                <wp:effectExtent l="0" t="0" r="5080" b="19050"/>
                <wp:wrapNone/>
                <wp:docPr id="17" name="ตัวเชื่อมต่อตรง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17680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9F888B5" id="ตัวเชื่อมต่อตรง 17" o:spid="_x0000_s1026" style="position:absolute;flip:y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1.5pt,17.75pt" to="469.1pt,1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" strokecolor="black [3213]" strokeweight=".25pt">
                <v:stroke dashstyle="1 1" joinstyle="miter"/>
              </v:line>
            </w:pict>
          </mc:Fallback>
        </mc:AlternateContent>
      </w:r>
      <w:r w:rsidR="008C6824">
        <w:rPr>
          <w:rFonts w:ascii="TH Sarabun New" w:hAnsi="TH Sarabun New" w:cs="TH Sarabun New" w:hint="cs"/>
          <w:sz w:val="36"/>
          <w:szCs w:val="36"/>
          <w:cs/>
        </w:rPr>
        <w:t>จำเลย</w:t>
      </w:r>
    </w:p>
    <w:p w14:paraId="39AC980A" w14:textId="77777777" w:rsidR="008C6824" w:rsidRDefault="00B7040A" w:rsidP="00100EFC">
      <w:pPr>
        <w:spacing w:after="0" w:line="240" w:lineRule="auto"/>
        <w:ind w:firstLine="720"/>
        <w:rPr>
          <w:rFonts w:ascii="TH Sarabun New" w:hAnsi="TH Sarabun New" w:cs="TH Sarabun New"/>
          <w:sz w:val="36"/>
          <w:szCs w:val="36"/>
        </w:rPr>
      </w:pPr>
      <w:r>
        <w:rPr>
          <w:rFonts w:ascii="TH Sarabun New" w:hAnsi="TH Sarabun New" w:cs="TH Sarabun New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0C8ED7F" wp14:editId="074BD451">
                <wp:simplePos x="0" y="0"/>
                <wp:positionH relativeFrom="margin">
                  <wp:posOffset>1194179</wp:posOffset>
                </wp:positionH>
                <wp:positionV relativeFrom="paragraph">
                  <wp:posOffset>223169</wp:posOffset>
                </wp:positionV>
                <wp:extent cx="5083791" cy="0"/>
                <wp:effectExtent l="0" t="0" r="22225" b="19050"/>
                <wp:wrapNone/>
                <wp:docPr id="18" name="ตัวเชื่อมต่อตรง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083791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554852F" id="ตัวเชื่อมต่อตรง 18" o:spid="_x0000_s1026" style="position:absolute;flip:y;z-index:251682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94.05pt,17.55pt" to="494.35pt,1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" strokecolor="black [3213]" strokeweight=".25pt">
                <v:stroke dashstyle="1 1" joinstyle="miter"/>
                <w10:wrap anchorx="margin"/>
              </v:line>
            </w:pict>
          </mc:Fallback>
        </mc:AlternateContent>
      </w:r>
      <w:r w:rsidR="00E223AE">
        <w:rPr>
          <w:rFonts w:ascii="TH Sarabun New" w:hAnsi="TH Sarabun New" w:cs="TH Sarabun New" w:hint="cs"/>
          <w:sz w:val="36"/>
          <w:szCs w:val="36"/>
          <w:cs/>
        </w:rPr>
        <w:t xml:space="preserve">      </w:t>
      </w:r>
      <w:r w:rsidR="008C6824">
        <w:rPr>
          <w:rFonts w:ascii="TH Sarabun New" w:hAnsi="TH Sarabun New" w:cs="TH Sarabun New" w:hint="cs"/>
          <w:sz w:val="36"/>
          <w:szCs w:val="36"/>
          <w:cs/>
        </w:rPr>
        <w:t>ข้าพเจ้า</w:t>
      </w:r>
    </w:p>
    <w:p w14:paraId="2D517ED1" w14:textId="77777777" w:rsidR="008C6824" w:rsidRDefault="00B7040A" w:rsidP="00100EFC">
      <w:pPr>
        <w:spacing w:line="240" w:lineRule="auto"/>
        <w:rPr>
          <w:rFonts w:ascii="TH Sarabun New" w:hAnsi="TH Sarabun New" w:cs="TH Sarabun New"/>
          <w:sz w:val="36"/>
          <w:szCs w:val="36"/>
        </w:rPr>
      </w:pPr>
      <w:r>
        <w:rPr>
          <w:rFonts w:ascii="TH Sarabun New" w:hAnsi="TH Sarabun New" w:cs="TH Sarabun New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031CDD3A" wp14:editId="055FBD96">
                <wp:simplePos x="0" y="0"/>
                <wp:positionH relativeFrom="margin">
                  <wp:posOffset>1714500</wp:posOffset>
                </wp:positionH>
                <wp:positionV relativeFrom="paragraph">
                  <wp:posOffset>224155</wp:posOffset>
                </wp:positionV>
                <wp:extent cx="1187450" cy="0"/>
                <wp:effectExtent l="0" t="0" r="12700" b="19050"/>
                <wp:wrapNone/>
                <wp:docPr id="19" name="ตัวเชื่อมต่อตรง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8745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30F995C" id="ตัวเชื่อมต่อตรง 19" o:spid="_x0000_s1026" style="position:absolute;flip:y;z-index:2516848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135pt,17.65pt" to="228.5pt,1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" strokecolor="black [3213]" strokeweight=".25pt">
                <v:stroke dashstyle="1 1" joinstyle="miter"/>
                <w10:wrap anchorx="margin"/>
              </v:line>
            </w:pict>
          </mc:Fallback>
        </mc:AlternateContent>
      </w:r>
      <w:r w:rsidR="008C6824">
        <w:rPr>
          <w:rFonts w:ascii="TH Sarabun New" w:hAnsi="TH Sarabun New" w:cs="TH Sarabun New" w:hint="cs"/>
          <w:sz w:val="36"/>
          <w:szCs w:val="36"/>
          <w:cs/>
        </w:rPr>
        <w:t xml:space="preserve">ขอระบุพยานของข้าพเจ้ารวม </w:t>
      </w:r>
      <w:r w:rsidR="008969BB">
        <w:rPr>
          <w:rFonts w:ascii="TH Sarabun New" w:hAnsi="TH Sarabun New" w:cs="TH Sarabun New" w:hint="cs"/>
          <w:sz w:val="36"/>
          <w:szCs w:val="36"/>
          <w:cs/>
        </w:rPr>
        <w:t xml:space="preserve">                       </w:t>
      </w:r>
      <w:r w:rsidR="008C6824">
        <w:rPr>
          <w:rFonts w:ascii="TH Sarabun New" w:hAnsi="TH Sarabun New" w:cs="TH Sarabun New" w:hint="cs"/>
          <w:sz w:val="36"/>
          <w:szCs w:val="36"/>
          <w:cs/>
        </w:rPr>
        <w:t>อันดับ ตามบัญชีตารางข้างล่างนี้</w:t>
      </w:r>
    </w:p>
    <w:tbl>
      <w:tblPr>
        <w:tblStyle w:val="a3"/>
        <w:tblW w:w="9947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2693"/>
        <w:gridCol w:w="4678"/>
        <w:gridCol w:w="1730"/>
      </w:tblGrid>
      <w:tr w:rsidR="008C6824" w14:paraId="27AAA69B" w14:textId="77777777" w:rsidTr="00412CD7">
        <w:trPr>
          <w:trHeight w:val="866"/>
        </w:trPr>
        <w:tc>
          <w:tcPr>
            <w:tcW w:w="84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AE0D5" w14:textId="77777777" w:rsidR="008C6824" w:rsidRPr="008C6824" w:rsidRDefault="008C6824" w:rsidP="008C6824">
            <w:pPr>
              <w:jc w:val="center"/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8C6824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อันดับ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01B1A" w14:textId="77777777" w:rsidR="008C6824" w:rsidRPr="008C6824" w:rsidRDefault="008C6824" w:rsidP="008C6824">
            <w:pPr>
              <w:jc w:val="center"/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8C6824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ชื่อและสกุลพยาน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C9879" w14:textId="77777777" w:rsidR="008C6824" w:rsidRPr="008C6824" w:rsidRDefault="008C6824" w:rsidP="00B9262D">
            <w:pPr>
              <w:spacing w:line="400" w:lineRule="exact"/>
              <w:jc w:val="center"/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8C6824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บ้านเลขที่ หมู่ที่ ถนน ซอย</w:t>
            </w:r>
          </w:p>
          <w:p w14:paraId="42A2469A" w14:textId="77777777" w:rsidR="008C6824" w:rsidRDefault="008C6824" w:rsidP="00B9262D">
            <w:pPr>
              <w:spacing w:line="400" w:lineRule="exact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  <w:r w:rsidRPr="008C6824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ตำบล/แขวง อำเภอ/เขต จังหวัด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67B6A52" w14:textId="77777777" w:rsidR="008C6824" w:rsidRPr="008C6824" w:rsidRDefault="008C6824" w:rsidP="008C6824">
            <w:pPr>
              <w:jc w:val="center"/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8C6824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หมายเหตุ</w:t>
            </w:r>
          </w:p>
        </w:tc>
      </w:tr>
      <w:tr w:rsidR="008C6824" w14:paraId="0998ECD8" w14:textId="77777777" w:rsidTr="003E5F69">
        <w:trPr>
          <w:trHeight w:val="44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8C6417A" w14:textId="77777777" w:rsidR="00184F6D" w:rsidRDefault="00184F6D" w:rsidP="00236701">
            <w:pPr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8CAD5DD" w14:textId="77777777" w:rsidR="00236701" w:rsidRDefault="009E0331" w:rsidP="00236701">
            <w:pPr>
              <w:spacing w:line="276" w:lineRule="auto"/>
              <w:rPr>
                <w:rFonts w:ascii="TH Sarabun New" w:hAnsi="TH Sarabun New" w:cs="TH Sarabun New"/>
                <w:sz w:val="36"/>
                <w:szCs w:val="36"/>
              </w:rPr>
            </w:pPr>
            <w:r>
              <w:rPr>
                <w:rFonts w:ascii="TH Sarabun New" w:hAnsi="TH Sarabun New" w:cs="TH Sarabun New" w:hint="cs"/>
                <w:sz w:val="36"/>
                <w:szCs w:val="36"/>
                <w:cs/>
              </w:rPr>
              <w:t xml:space="preserve">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87B5262" w14:textId="77777777" w:rsidR="00ED7E00" w:rsidRDefault="00ED7E00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</w:tcBorders>
          </w:tcPr>
          <w:p w14:paraId="1E143DF0" w14:textId="77777777" w:rsidR="008C6824" w:rsidRDefault="008C6824" w:rsidP="00C00C60">
            <w:pPr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8C6824" w14:paraId="090C91F5" w14:textId="77777777" w:rsidTr="003E5F69">
        <w:tc>
          <w:tcPr>
            <w:tcW w:w="846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4AC2C6FA" w14:textId="77777777" w:rsidR="00184F6D" w:rsidRDefault="00184F6D" w:rsidP="00100E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2693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D583A9D" w14:textId="77777777" w:rsidR="008C6824" w:rsidRDefault="008C6824" w:rsidP="00B248BD">
            <w:pPr>
              <w:ind w:right="-250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CCD720D" w14:textId="77777777" w:rsidR="008C6824" w:rsidRPr="00B248BD" w:rsidRDefault="008C6824" w:rsidP="00C42C1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73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609D2E78" w14:textId="77777777" w:rsidR="008C6824" w:rsidRDefault="008C6824" w:rsidP="00C00C60">
            <w:pPr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8C6824" w14:paraId="03914BA1" w14:textId="77777777" w:rsidTr="003E5F69">
        <w:tc>
          <w:tcPr>
            <w:tcW w:w="846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424807BF" w14:textId="77777777" w:rsidR="00184F6D" w:rsidRDefault="00184F6D" w:rsidP="00100E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2693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05DF683" w14:textId="77777777" w:rsidR="008C6824" w:rsidRDefault="008C6824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FC6EE69" w14:textId="77777777" w:rsidR="008C6824" w:rsidRPr="00B248BD" w:rsidRDefault="008C6824" w:rsidP="00B248BD">
            <w:pPr>
              <w:ind w:left="-108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73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5DB4FE6C" w14:textId="77777777" w:rsidR="008C6824" w:rsidRDefault="008C6824" w:rsidP="00C00C60">
            <w:pPr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8C6824" w14:paraId="5EC761A8" w14:textId="77777777" w:rsidTr="003E5F69">
        <w:tc>
          <w:tcPr>
            <w:tcW w:w="846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780F2385" w14:textId="77777777" w:rsidR="00184F6D" w:rsidRDefault="00184F6D" w:rsidP="00100E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2693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7D2A2D1" w14:textId="77777777" w:rsidR="008C6824" w:rsidRDefault="008C6824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6BD35B8" w14:textId="77777777" w:rsidR="008C6824" w:rsidRPr="00B248BD" w:rsidRDefault="008C6824" w:rsidP="00C42C1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73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03C2AF2F" w14:textId="77777777" w:rsidR="008C6824" w:rsidRDefault="008C6824" w:rsidP="00C00C60">
            <w:pPr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8C6824" w14:paraId="047E316E" w14:textId="77777777" w:rsidTr="003E5F69">
        <w:tc>
          <w:tcPr>
            <w:tcW w:w="846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21FA6417" w14:textId="77777777" w:rsidR="00184F6D" w:rsidRDefault="00184F6D" w:rsidP="00100E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2693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DDE9C13" w14:textId="77777777" w:rsidR="008C6824" w:rsidRDefault="008C6824" w:rsidP="00B248BD">
            <w:pPr>
              <w:ind w:right="-250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01656F4" w14:textId="77777777" w:rsidR="008C6824" w:rsidRDefault="008C6824" w:rsidP="00B248BD">
            <w:pPr>
              <w:ind w:left="-108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73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74127E24" w14:textId="77777777" w:rsidR="008C6824" w:rsidRDefault="008C6824" w:rsidP="00C00C60">
            <w:pPr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8C6824" w14:paraId="2B2B1D73" w14:textId="77777777" w:rsidTr="003E5F69">
        <w:trPr>
          <w:trHeight w:val="482"/>
        </w:trPr>
        <w:tc>
          <w:tcPr>
            <w:tcW w:w="846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783AFDEF" w14:textId="77777777" w:rsidR="00184F6D" w:rsidRPr="00B248BD" w:rsidRDefault="00184F6D" w:rsidP="00100E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2693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A2CA3C7" w14:textId="77777777" w:rsidR="008C6824" w:rsidRDefault="008C6824" w:rsidP="00B248BD">
            <w:pPr>
              <w:ind w:right="-108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D93B6C6" w14:textId="77777777" w:rsidR="008C6824" w:rsidRDefault="008C6824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73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56D7AD95" w14:textId="77777777" w:rsidR="008C6824" w:rsidRDefault="008C6824" w:rsidP="00C00C60">
            <w:pPr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8C6824" w14:paraId="79B5F087" w14:textId="77777777" w:rsidTr="003E5F69">
        <w:tc>
          <w:tcPr>
            <w:tcW w:w="846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301582F8" w14:textId="77777777" w:rsidR="00184F6D" w:rsidRDefault="00184F6D" w:rsidP="00100E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2693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44E34CB" w14:textId="77777777" w:rsidR="008C6824" w:rsidRDefault="008C6824" w:rsidP="00B248BD">
            <w:pPr>
              <w:ind w:right="-108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74C1B47" w14:textId="77777777" w:rsidR="008C6824" w:rsidRPr="00B248BD" w:rsidRDefault="00B248BD" w:rsidP="00C42C14">
            <w:pPr>
              <w:rPr>
                <w:rFonts w:ascii="TH Sarabun New" w:hAnsi="TH Sarabun New" w:cs="TH Sarabun New"/>
                <w:sz w:val="36"/>
                <w:szCs w:val="36"/>
              </w:rPr>
            </w:pPr>
            <w:r>
              <w:rPr>
                <w:rFonts w:ascii="TH Sarabun New" w:hAnsi="TH Sarabun New" w:cs="TH Sarabun New" w:hint="cs"/>
                <w:sz w:val="36"/>
                <w:szCs w:val="36"/>
                <w:cs/>
              </w:rPr>
              <w:t xml:space="preserve"> </w:t>
            </w:r>
          </w:p>
        </w:tc>
        <w:tc>
          <w:tcPr>
            <w:tcW w:w="173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0DBF29DE" w14:textId="77777777" w:rsidR="008C6824" w:rsidRDefault="008C6824" w:rsidP="00C00C60">
            <w:pPr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8C6824" w14:paraId="479F2C9A" w14:textId="77777777" w:rsidTr="003E5F69">
        <w:tc>
          <w:tcPr>
            <w:tcW w:w="846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53D964CD" w14:textId="77777777" w:rsidR="00184F6D" w:rsidRDefault="00184F6D" w:rsidP="00100E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2693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5FCECC1" w14:textId="77777777" w:rsidR="008C6824" w:rsidRDefault="008C6824" w:rsidP="00C96CF8">
            <w:pPr>
              <w:ind w:right="-250"/>
              <w:rPr>
                <w:rFonts w:ascii="TH Sarabun New" w:hAnsi="TH Sarabun New" w:cs="TH Sarabun New"/>
                <w:sz w:val="36"/>
                <w:szCs w:val="36"/>
                <w:cs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313919C" w14:textId="77777777" w:rsidR="008C6824" w:rsidRPr="00C96CF8" w:rsidRDefault="008C6824" w:rsidP="00C96CF8">
            <w:pPr>
              <w:ind w:left="-108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73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00C6044A" w14:textId="77777777" w:rsidR="008C6824" w:rsidRDefault="008C6824" w:rsidP="00C00C60">
            <w:pPr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236701" w14:paraId="4E0C3E5F" w14:textId="77777777" w:rsidTr="003E5F69">
        <w:tc>
          <w:tcPr>
            <w:tcW w:w="846" w:type="dxa"/>
            <w:tcBorders>
              <w:top w:val="dashSmallGap" w:sz="4" w:space="0" w:color="auto"/>
              <w:bottom w:val="single" w:sz="4" w:space="0" w:color="auto"/>
              <w:right w:val="single" w:sz="4" w:space="0" w:color="auto"/>
            </w:tcBorders>
          </w:tcPr>
          <w:p w14:paraId="407EDFBF" w14:textId="77777777" w:rsidR="00236701" w:rsidRDefault="00236701" w:rsidP="00100E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  <w:cs/>
              </w:rPr>
            </w:pPr>
          </w:p>
        </w:tc>
        <w:tc>
          <w:tcPr>
            <w:tcW w:w="2693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A727C" w14:textId="77777777" w:rsidR="00236701" w:rsidRDefault="00236701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6DF8E" w14:textId="77777777" w:rsidR="00236701" w:rsidRPr="00C96CF8" w:rsidRDefault="00236701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730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</w:tcBorders>
          </w:tcPr>
          <w:p w14:paraId="0A1B22A1" w14:textId="77777777" w:rsidR="00236701" w:rsidRDefault="00236701" w:rsidP="00C00C60">
            <w:pPr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</w:tbl>
    <w:p w14:paraId="46C1B214" w14:textId="77777777" w:rsidR="008C68BC" w:rsidRDefault="008C68BC" w:rsidP="008C68BC">
      <w:pPr>
        <w:spacing w:after="0" w:line="240" w:lineRule="auto"/>
        <w:jc w:val="right"/>
        <w:rPr>
          <w:rFonts w:ascii="TH Sarabun New" w:hAnsi="TH Sarabun New" w:cs="TH Sarabun New"/>
          <w:sz w:val="36"/>
          <w:szCs w:val="36"/>
        </w:rPr>
      </w:pPr>
    </w:p>
    <w:p w14:paraId="0FD994DE" w14:textId="77777777" w:rsidR="008C6824" w:rsidRDefault="004B1D85" w:rsidP="008C68BC">
      <w:pPr>
        <w:spacing w:after="0" w:line="240" w:lineRule="auto"/>
        <w:jc w:val="right"/>
        <w:rPr>
          <w:rFonts w:ascii="TH Sarabun New" w:hAnsi="TH Sarabun New" w:cs="TH Sarabun New"/>
          <w:sz w:val="36"/>
          <w:szCs w:val="36"/>
        </w:rPr>
      </w:pPr>
      <w:r>
        <w:rPr>
          <w:rFonts w:ascii="TH Sarabun New" w:hAnsi="TH Sarabun New" w:cs="TH Sarabun New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4F8C9DC" wp14:editId="1764C765">
                <wp:simplePos x="0" y="0"/>
                <wp:positionH relativeFrom="column">
                  <wp:posOffset>3594100</wp:posOffset>
                </wp:positionH>
                <wp:positionV relativeFrom="paragraph">
                  <wp:posOffset>222250</wp:posOffset>
                </wp:positionV>
                <wp:extent cx="2368800" cy="0"/>
                <wp:effectExtent l="0" t="0" r="12700" b="19050"/>
                <wp:wrapNone/>
                <wp:docPr id="20" name="ตัวเชื่อมต่อตรง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36880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6905B5E" id="ตัวเชื่อมต่อตรง 20" o:spid="_x0000_s1026" style="position:absolute;flip:y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83pt,17.5pt" to="469.5pt,1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" strokecolor="black [3213]" strokeweight=".25pt">
                <v:stroke dashstyle="1 1" joinstyle="miter"/>
              </v:line>
            </w:pict>
          </mc:Fallback>
        </mc:AlternateContent>
      </w:r>
      <w:r w:rsidR="008C6824">
        <w:rPr>
          <w:rFonts w:ascii="TH Sarabun New" w:hAnsi="TH Sarabun New" w:cs="TH Sarabun New" w:hint="cs"/>
          <w:sz w:val="36"/>
          <w:szCs w:val="36"/>
          <w:cs/>
        </w:rPr>
        <w:t>ผู้ระบุ</w:t>
      </w:r>
    </w:p>
    <w:p w14:paraId="2930B5D5" w14:textId="77777777" w:rsidR="008C6824" w:rsidRDefault="00236701" w:rsidP="008C68BC">
      <w:pPr>
        <w:spacing w:after="0" w:line="240" w:lineRule="auto"/>
        <w:jc w:val="right"/>
        <w:rPr>
          <w:rFonts w:ascii="TH Sarabun New" w:hAnsi="TH Sarabun New" w:cs="TH Sarabun New"/>
          <w:sz w:val="36"/>
          <w:szCs w:val="36"/>
        </w:rPr>
      </w:pPr>
      <w:r>
        <w:rPr>
          <w:rFonts w:ascii="TH Sarabun New" w:hAnsi="TH Sarabun New" w:cs="TH Sarabun New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10422704" wp14:editId="54DF7634">
                <wp:simplePos x="0" y="0"/>
                <wp:positionH relativeFrom="margin">
                  <wp:posOffset>-6350</wp:posOffset>
                </wp:positionH>
                <wp:positionV relativeFrom="paragraph">
                  <wp:posOffset>299720</wp:posOffset>
                </wp:positionV>
                <wp:extent cx="6335395" cy="0"/>
                <wp:effectExtent l="0" t="0" r="27305" b="19050"/>
                <wp:wrapNone/>
                <wp:docPr id="22" name="ตัวเชื่อมต่อตรง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335395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CDE237C" id="ตัวเชื่อมต่อตรง 22" o:spid="_x0000_s1026" style="position:absolute;flip:y;z-index:2516910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.5pt,23.6pt" to="498.35pt,2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" strokecolor="black [3213]" strokeweight="1.5pt">
                <v:stroke joinstyle="miter"/>
                <w10:wrap anchorx="margin"/>
              </v:line>
            </w:pict>
          </mc:Fallback>
        </mc:AlternateContent>
      </w:r>
      <w:r w:rsidR="004B1D85">
        <w:rPr>
          <w:rFonts w:ascii="TH Sarabun New" w:hAnsi="TH Sarabun New" w:cs="TH Sarabun New" w:hint="cs"/>
          <w:sz w:val="36"/>
          <w:szCs w:val="36"/>
          <w:cs/>
        </w:rPr>
        <w:t xml:space="preserve"> </w:t>
      </w:r>
      <w:r w:rsidR="008C6824">
        <w:rPr>
          <w:rFonts w:ascii="TH Sarabun New" w:hAnsi="TH Sarabun New" w:cs="TH Sarabun New" w:hint="cs"/>
          <w:sz w:val="36"/>
          <w:szCs w:val="36"/>
          <w:cs/>
        </w:rPr>
        <w:t>(พลิก)</w:t>
      </w:r>
    </w:p>
    <w:p w14:paraId="4CBC7429" w14:textId="77777777" w:rsidR="008C6824" w:rsidRDefault="008C6824" w:rsidP="008C6824">
      <w:pPr>
        <w:spacing w:after="0" w:line="240" w:lineRule="auto"/>
        <w:rPr>
          <w:rFonts w:ascii="TH Sarabun New" w:hAnsi="TH Sarabun New" w:cs="TH Sarabun New"/>
          <w:sz w:val="36"/>
          <w:szCs w:val="36"/>
        </w:rPr>
      </w:pPr>
      <w:r w:rsidRPr="00236701">
        <w:rPr>
          <w:rFonts w:ascii="TH Sarabun New" w:hAnsi="TH Sarabun New" w:cs="TH Sarabun New" w:hint="cs"/>
          <w:b/>
          <w:bCs/>
          <w:sz w:val="36"/>
          <w:szCs w:val="36"/>
          <w:u w:val="single"/>
          <w:cs/>
        </w:rPr>
        <w:t>หมายเหตุ</w:t>
      </w:r>
      <w:r>
        <w:rPr>
          <w:rFonts w:ascii="TH Sarabun New" w:hAnsi="TH Sarabun New" w:cs="TH Sarabun New" w:hint="cs"/>
          <w:sz w:val="36"/>
          <w:szCs w:val="36"/>
          <w:cs/>
        </w:rPr>
        <w:t xml:space="preserve"> กรณีเด็กอายุไม่เกิน ๑๘ ปี ให้ระบุด้วย เพื่อประสานงานในการสืบพยานเด็ก</w:t>
      </w:r>
    </w:p>
    <w:tbl>
      <w:tblPr>
        <w:tblStyle w:val="a3"/>
        <w:tblW w:w="0" w:type="auto"/>
        <w:tblInd w:w="-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1"/>
        <w:gridCol w:w="3119"/>
        <w:gridCol w:w="4678"/>
        <w:gridCol w:w="1242"/>
      </w:tblGrid>
      <w:tr w:rsidR="0064700B" w14:paraId="53D8BE7D" w14:textId="77777777" w:rsidTr="00992CF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1232E" w14:textId="77777777" w:rsidR="0064700B" w:rsidRPr="00512886" w:rsidRDefault="00512886" w:rsidP="00512886">
            <w:pPr>
              <w:jc w:val="center"/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lastRenderedPageBreak/>
              <w:t>อันดับ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F9732" w14:textId="77777777" w:rsidR="00512886" w:rsidRPr="00512886" w:rsidRDefault="00512886" w:rsidP="00512886">
            <w:pPr>
              <w:jc w:val="center"/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ชื่อและสกุลพยาน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819D4" w14:textId="77777777" w:rsidR="00512886" w:rsidRPr="00512886" w:rsidRDefault="00512886" w:rsidP="00B9262D">
            <w:pPr>
              <w:spacing w:line="400" w:lineRule="exact"/>
              <w:jc w:val="center"/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บ้านเลขที่ หมู่ที</w:t>
            </w:r>
            <w:r w:rsidR="00E10801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่</w:t>
            </w: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 xml:space="preserve"> ถนน ซอย</w:t>
            </w:r>
          </w:p>
          <w:p w14:paraId="05D3AA7E" w14:textId="77777777" w:rsidR="0064700B" w:rsidRPr="00512886" w:rsidRDefault="00512886" w:rsidP="00B9262D">
            <w:pPr>
              <w:spacing w:line="400" w:lineRule="exact"/>
              <w:jc w:val="center"/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ตำบล/แขวง อำเภอ/เขต จังหวัด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05A66" w14:textId="77777777" w:rsidR="0064700B" w:rsidRPr="00512886" w:rsidRDefault="00512886" w:rsidP="008C6824">
            <w:pPr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หมายเหตุ</w:t>
            </w:r>
          </w:p>
        </w:tc>
      </w:tr>
      <w:tr w:rsidR="0064700B" w14:paraId="02A713FD" w14:textId="77777777" w:rsidTr="003E5F69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D10AD88" w14:textId="77777777" w:rsidR="0064700B" w:rsidRDefault="0064700B" w:rsidP="00512886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3DE185E" w14:textId="77777777" w:rsidR="0064700B" w:rsidRDefault="00C42C14" w:rsidP="00C96CF8">
            <w:pPr>
              <w:ind w:right="-250"/>
              <w:rPr>
                <w:rFonts w:ascii="TH Sarabun New" w:hAnsi="TH Sarabun New" w:cs="TH Sarabun New"/>
                <w:sz w:val="36"/>
                <w:szCs w:val="36"/>
              </w:rPr>
            </w:pPr>
            <w:r>
              <w:rPr>
                <w:rFonts w:ascii="TH Sarabun New" w:hAnsi="TH Sarabun New" w:cs="TH Sarabun New" w:hint="cs"/>
                <w:sz w:val="36"/>
                <w:szCs w:val="36"/>
                <w:cs/>
              </w:rPr>
              <w:t xml:space="preserve">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A599F72" w14:textId="77777777" w:rsidR="0064700B" w:rsidRDefault="0064700B" w:rsidP="00C96CF8">
            <w:pPr>
              <w:ind w:left="-108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B46B554" w14:textId="77777777" w:rsidR="0064700B" w:rsidRDefault="0064700B" w:rsidP="00C00C60">
            <w:pPr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64700B" w14:paraId="2318035D" w14:textId="77777777" w:rsidTr="003E5F69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EB6746D" w14:textId="77777777" w:rsidR="00260434" w:rsidRDefault="00260434" w:rsidP="00260434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  <w:cs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89D5730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72691E5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DB7E6A4" w14:textId="77777777" w:rsidR="0064700B" w:rsidRDefault="0064700B" w:rsidP="00C00C60">
            <w:pPr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64700B" w14:paraId="6D8D48E8" w14:textId="77777777" w:rsidTr="003E5F69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B45BBD5" w14:textId="77777777" w:rsidR="0064700B" w:rsidRDefault="0064700B" w:rsidP="00512886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D43CB4B" w14:textId="77777777" w:rsidR="0064700B" w:rsidRDefault="0064700B" w:rsidP="00260434">
            <w:pPr>
              <w:ind w:right="-250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CDAF242" w14:textId="77777777" w:rsidR="0064700B" w:rsidRPr="00260434" w:rsidRDefault="0064700B" w:rsidP="00260434">
            <w:pPr>
              <w:ind w:left="-108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68CAB1D" w14:textId="77777777" w:rsidR="0064700B" w:rsidRDefault="0064700B" w:rsidP="00C00C60">
            <w:pPr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64700B" w14:paraId="4E5B92BB" w14:textId="77777777" w:rsidTr="00025B82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032D029" w14:textId="77777777" w:rsidR="0064700B" w:rsidRDefault="0064700B" w:rsidP="00512886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86893AE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EF64B6E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9B8B744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64700B" w14:paraId="73F0AA38" w14:textId="77777777" w:rsidTr="00025B82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A18E069" w14:textId="77777777" w:rsidR="0064700B" w:rsidRDefault="0064700B" w:rsidP="00B9262D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765D2C5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8539301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93B531E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64700B" w14:paraId="79999BC2" w14:textId="77777777" w:rsidTr="00025B82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2BF1E27" w14:textId="77777777" w:rsidR="0064700B" w:rsidRDefault="0064700B" w:rsidP="00512886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8F4A918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D07B8FD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C508F63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64700B" w14:paraId="249E6483" w14:textId="77777777" w:rsidTr="00025B82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4F956AB" w14:textId="77777777" w:rsidR="0064700B" w:rsidRDefault="0064700B" w:rsidP="00512886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C7E94E5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F22E690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8F40631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64700B" w14:paraId="7632C088" w14:textId="77777777" w:rsidTr="00025B82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B82BFD7" w14:textId="77777777" w:rsidR="0064700B" w:rsidRDefault="0064700B" w:rsidP="00512886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2069B89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2899723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377CE51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64700B" w14:paraId="45EFE42A" w14:textId="77777777" w:rsidTr="00025B82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41109B6" w14:textId="77777777" w:rsidR="0064700B" w:rsidRDefault="0064700B" w:rsidP="00512886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CAE3899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2BE293C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440D31E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64700B" w14:paraId="18D05569" w14:textId="77777777" w:rsidTr="00025B82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F10F6ED" w14:textId="77777777" w:rsidR="0064700B" w:rsidRDefault="0064700B" w:rsidP="00512886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8DDA981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ABC97AD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0138B35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64700B" w14:paraId="753BA418" w14:textId="77777777" w:rsidTr="00025B82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B6958DE" w14:textId="77777777" w:rsidR="0064700B" w:rsidRDefault="0064700B" w:rsidP="00512886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382E735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FECBCB0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80F7D03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64700B" w14:paraId="05EFF69D" w14:textId="77777777" w:rsidTr="00025B82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C131BEA" w14:textId="77777777" w:rsidR="0064700B" w:rsidRDefault="0064700B" w:rsidP="00512886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422A8C3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0B128FD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77E5E2F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64700B" w14:paraId="556513FE" w14:textId="77777777" w:rsidTr="00025B82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1D487BA" w14:textId="77777777" w:rsidR="0064700B" w:rsidRDefault="0064700B" w:rsidP="00512886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167C83B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5795B38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BAD60BD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64700B" w14:paraId="6808AA26" w14:textId="77777777" w:rsidTr="00025B82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1BCCF3E" w14:textId="77777777" w:rsidR="0064700B" w:rsidRDefault="0064700B" w:rsidP="00512886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3673A70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A39CE61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6AF2418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64700B" w14:paraId="0A01AFF4" w14:textId="77777777" w:rsidTr="00025B82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F745031" w14:textId="77777777" w:rsidR="0064700B" w:rsidRDefault="0064700B" w:rsidP="00512886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C354038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1ED64B5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B3D4EB7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64700B" w14:paraId="6853A82A" w14:textId="77777777" w:rsidTr="00025B82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DC7E593" w14:textId="77777777" w:rsidR="0064700B" w:rsidRDefault="0064700B" w:rsidP="00512886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8BF329B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A056E66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D693645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64700B" w14:paraId="520FC328" w14:textId="77777777" w:rsidTr="00025B82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C674ED0" w14:textId="77777777" w:rsidR="0064700B" w:rsidRDefault="0064700B" w:rsidP="00512886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2476F8E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98F8D4E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32CA056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64700B" w14:paraId="3B769FD1" w14:textId="77777777" w:rsidTr="00025B82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1BEAD0C" w14:textId="77777777" w:rsidR="0064700B" w:rsidRDefault="0064700B" w:rsidP="00512886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B018531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45F8EDB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0F82A2C" w14:textId="77777777" w:rsidR="0064700B" w:rsidRDefault="0064700B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62D" w14:paraId="60147B32" w14:textId="77777777" w:rsidTr="00025B82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0DDF9DA" w14:textId="77777777" w:rsidR="00B9262D" w:rsidRDefault="00B9262D" w:rsidP="00512886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  <w:cs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EC713BB" w14:textId="77777777" w:rsidR="00B9262D" w:rsidRDefault="00B9262D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64CF095" w14:textId="77777777" w:rsidR="00B9262D" w:rsidRDefault="00B9262D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0B66384" w14:textId="77777777" w:rsidR="00B9262D" w:rsidRDefault="00B9262D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62D" w14:paraId="1FD340E5" w14:textId="77777777" w:rsidTr="00025B82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CC70881" w14:textId="77777777" w:rsidR="00B9262D" w:rsidRDefault="00B9262D" w:rsidP="00512886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  <w:cs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A9E0073" w14:textId="77777777" w:rsidR="00B9262D" w:rsidRDefault="00B9262D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A840F79" w14:textId="77777777" w:rsidR="00B9262D" w:rsidRDefault="00B9262D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7526AAD" w14:textId="77777777" w:rsidR="00B9262D" w:rsidRDefault="00B9262D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62D" w14:paraId="2B6C51AD" w14:textId="77777777" w:rsidTr="00025B82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66D6710" w14:textId="77777777" w:rsidR="00B9262D" w:rsidRDefault="00B9262D" w:rsidP="00512886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  <w:cs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E178A6F" w14:textId="77777777" w:rsidR="00B9262D" w:rsidRDefault="00B9262D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82691F3" w14:textId="77777777" w:rsidR="00B9262D" w:rsidRDefault="00B9262D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AB9F802" w14:textId="77777777" w:rsidR="00B9262D" w:rsidRDefault="00B9262D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62D" w14:paraId="03EF0264" w14:textId="77777777" w:rsidTr="00025B82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586115E" w14:textId="77777777" w:rsidR="00B9262D" w:rsidRDefault="00B9262D" w:rsidP="00512886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  <w:cs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35533D7" w14:textId="77777777" w:rsidR="00B9262D" w:rsidRDefault="00B9262D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6B2A023" w14:textId="77777777" w:rsidR="00B9262D" w:rsidRDefault="00B9262D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DB6412B" w14:textId="77777777" w:rsidR="00B9262D" w:rsidRDefault="00B9262D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62D" w14:paraId="4EBD8F8A" w14:textId="77777777" w:rsidTr="00025B82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33B5BDF" w14:textId="77777777" w:rsidR="00B9262D" w:rsidRDefault="00B9262D" w:rsidP="00512886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  <w:cs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7402D91" w14:textId="77777777" w:rsidR="00B9262D" w:rsidRDefault="00B9262D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420C5F5" w14:textId="77777777" w:rsidR="00B9262D" w:rsidRDefault="00B9262D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8570DE9" w14:textId="77777777" w:rsidR="00B9262D" w:rsidRDefault="00B9262D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62D" w14:paraId="597D2D41" w14:textId="77777777" w:rsidTr="00025B82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8908D" w14:textId="77777777" w:rsidR="00B9262D" w:rsidRDefault="00B9262D" w:rsidP="00512886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  <w:cs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E4EE1" w14:textId="77777777" w:rsidR="00B9262D" w:rsidRDefault="00B9262D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50FE4" w14:textId="77777777" w:rsidR="00B9262D" w:rsidRDefault="00B9262D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F64DC" w14:textId="77777777" w:rsidR="00B9262D" w:rsidRDefault="00B9262D" w:rsidP="008C6824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</w:tbl>
    <w:p w14:paraId="323DEEA8" w14:textId="77777777" w:rsidR="0064700B" w:rsidRDefault="0064700B" w:rsidP="008C6824">
      <w:pPr>
        <w:spacing w:after="0" w:line="240" w:lineRule="auto"/>
        <w:rPr>
          <w:rFonts w:ascii="TH Sarabun New" w:hAnsi="TH Sarabun New" w:cs="TH Sarabun New"/>
          <w:sz w:val="36"/>
          <w:szCs w:val="36"/>
        </w:rPr>
      </w:pPr>
    </w:p>
    <w:p w14:paraId="0CF966EB" w14:textId="77777777" w:rsidR="00B9262D" w:rsidRDefault="002A6650" w:rsidP="00B9262D">
      <w:pPr>
        <w:spacing w:after="0" w:line="240" w:lineRule="auto"/>
        <w:ind w:right="828"/>
        <w:jc w:val="right"/>
        <w:rPr>
          <w:rFonts w:ascii="TH Sarabun New" w:hAnsi="TH Sarabun New" w:cs="TH Sarabun New"/>
          <w:sz w:val="36"/>
          <w:szCs w:val="36"/>
        </w:rPr>
      </w:pPr>
      <w:r>
        <w:rPr>
          <w:rFonts w:ascii="TH Sarabun New" w:hAnsi="TH Sarabun New" w:cs="TH Sarabun New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1BC69A1C" wp14:editId="2D12E942">
                <wp:simplePos x="0" y="0"/>
                <wp:positionH relativeFrom="column">
                  <wp:posOffset>3060700</wp:posOffset>
                </wp:positionH>
                <wp:positionV relativeFrom="paragraph">
                  <wp:posOffset>222250</wp:posOffset>
                </wp:positionV>
                <wp:extent cx="2368800" cy="0"/>
                <wp:effectExtent l="0" t="0" r="12700" b="19050"/>
                <wp:wrapNone/>
                <wp:docPr id="23" name="ตัวเชื่อมต่อตรง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36880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8573F22" id="ตัวเชื่อมต่อตรง 23" o:spid="_x0000_s1026" style="position:absolute;flip:y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41pt,17.5pt" to="427.5pt,1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" strokecolor="black [3213]" strokeweight=".25pt">
                <v:stroke dashstyle="1 1" joinstyle="miter"/>
              </v:line>
            </w:pict>
          </mc:Fallback>
        </mc:AlternateContent>
      </w:r>
      <w:r w:rsidR="00B9262D">
        <w:rPr>
          <w:rFonts w:ascii="TH Sarabun New" w:hAnsi="TH Sarabun New" w:cs="TH Sarabun New" w:hint="cs"/>
          <w:sz w:val="36"/>
          <w:szCs w:val="36"/>
          <w:cs/>
        </w:rPr>
        <w:t>ผู้ระบุ</w:t>
      </w:r>
    </w:p>
    <w:p w14:paraId="56EE0E93" w14:textId="77777777" w:rsidR="00F14585" w:rsidRDefault="0088257B" w:rsidP="00F14585">
      <w:pPr>
        <w:spacing w:after="0" w:line="240" w:lineRule="auto"/>
        <w:ind w:right="828"/>
        <w:rPr>
          <w:rFonts w:ascii="TH Sarabun New" w:hAnsi="TH Sarabun New" w:cs="TH Sarabun New"/>
          <w:sz w:val="36"/>
          <w:szCs w:val="36"/>
        </w:rPr>
      </w:pPr>
      <w:r>
        <w:rPr>
          <w:rFonts w:ascii="TH Sarabun New" w:hAnsi="TH Sarabun New" w:cs="TH Sarabun New" w:hint="cs"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498B4E96" wp14:editId="0052A085">
                <wp:simplePos x="0" y="0"/>
                <wp:positionH relativeFrom="margin">
                  <wp:posOffset>-696036</wp:posOffset>
                </wp:positionH>
                <wp:positionV relativeFrom="paragraph">
                  <wp:posOffset>-405367</wp:posOffset>
                </wp:positionV>
                <wp:extent cx="7185101" cy="1965012"/>
                <wp:effectExtent l="0" t="0" r="0" b="0"/>
                <wp:wrapNone/>
                <wp:docPr id="30" name="Text Box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85101" cy="196501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A16F5A" w14:textId="77777777" w:rsidR="0088257B" w:rsidRDefault="0088257B" w:rsidP="0088257B">
                            <w:pPr>
                              <w:spacing w:after="0" w:line="240" w:lineRule="auto"/>
                              <w:rPr>
                                <w:rFonts w:ascii="TH Sarabun New" w:hAnsi="TH Sarabun New" w:cs="TH Sarabun New"/>
                                <w:sz w:val="36"/>
                                <w:szCs w:val="36"/>
                              </w:rPr>
                            </w:pPr>
                          </w:p>
                          <w:p w14:paraId="7E39A556" w14:textId="77777777" w:rsidR="0088257B" w:rsidRPr="0088257B" w:rsidRDefault="0088257B" w:rsidP="0088257B">
                            <w:pPr>
                              <w:spacing w:after="0" w:line="240" w:lineRule="auto"/>
                              <w:rPr>
                                <w:rFonts w:ascii="TH Sarabun New" w:hAnsi="TH Sarabun New" w:cs="TH Sarabun New"/>
                                <w:sz w:val="40"/>
                                <w:szCs w:val="40"/>
                              </w:rPr>
                            </w:pPr>
                          </w:p>
                          <w:p w14:paraId="0488C5B0" w14:textId="77777777" w:rsidR="0088257B" w:rsidRDefault="0088257B" w:rsidP="0088257B">
                            <w:pPr>
                              <w:spacing w:after="0" w:line="240" w:lineRule="auto"/>
                              <w:rPr>
                                <w:rFonts w:ascii="TH Sarabun New" w:hAnsi="TH Sarabun New" w:cs="TH Sarabun New"/>
                                <w:sz w:val="40"/>
                                <w:szCs w:val="40"/>
                              </w:rPr>
                            </w:pPr>
                          </w:p>
                          <w:p w14:paraId="0E14A4B7" w14:textId="77777777" w:rsidR="0088257B" w:rsidRPr="0088257B" w:rsidRDefault="0088257B" w:rsidP="0088257B">
                            <w:pPr>
                              <w:spacing w:after="0" w:line="240" w:lineRule="auto"/>
                              <w:ind w:left="5760" w:firstLine="720"/>
                              <w:rPr>
                                <w:rFonts w:ascii="TH Sarabun New" w:hAnsi="TH Sarabun New" w:cs="TH Sarabun New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TH Sarabun New" w:hAnsi="TH Sarabun New" w:cs="TH Sarabun New" w:hint="cs"/>
                                <w:sz w:val="40"/>
                                <w:szCs w:val="40"/>
                                <w:cs/>
                              </w:rPr>
                              <w:t xml:space="preserve">                          </w:t>
                            </w:r>
                          </w:p>
                          <w:p w14:paraId="48FFC7AA" w14:textId="77777777" w:rsidR="0088257B" w:rsidRPr="0088257B" w:rsidRDefault="0088257B" w:rsidP="0088257B">
                            <w:pPr>
                              <w:spacing w:after="0" w:line="240" w:lineRule="auto"/>
                              <w:ind w:left="7200" w:firstLine="720"/>
                              <w:rPr>
                                <w:rFonts w:ascii="TH Sarabun New" w:hAnsi="TH Sarabun New" w:cs="TH Sarabun New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 xml:space="preserve">    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D469AC" id="Text Box 30" o:spid="_x0000_s1029" type="#_x0000_t202" style="position:absolute;margin-left:-54.8pt;margin-top:-31.9pt;width:565.75pt;height:154.75pt;z-index:2517114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" filled="f" stroked="f" strokeweight=".5pt">
                <v:textbox>
                  <w:txbxContent>
                    <w:p w:rsidR="0088257B" w:rsidRDefault="0088257B" w:rsidP="0088257B">
                      <w:pPr>
                        <w:spacing w:after="0" w:line="240" w:lineRule="auto"/>
                        <w:rPr>
                          <w:rFonts w:ascii="TH Sarabun New" w:hAnsi="TH Sarabun New" w:cs="TH Sarabun New"/>
                          <w:sz w:val="36"/>
                          <w:szCs w:val="36"/>
                        </w:rPr>
                      </w:pPr>
                    </w:p>
                    <w:p w:rsidR="0088257B" w:rsidRPr="0088257B" w:rsidRDefault="0088257B" w:rsidP="0088257B">
                      <w:pPr>
                        <w:spacing w:after="0" w:line="240" w:lineRule="auto"/>
                        <w:rPr>
                          <w:rFonts w:ascii="TH Sarabun New" w:hAnsi="TH Sarabun New" w:cs="TH Sarabun New"/>
                          <w:sz w:val="40"/>
                          <w:szCs w:val="40"/>
                        </w:rPr>
                      </w:pPr>
                    </w:p>
                    <w:p w:rsidR="0088257B" w:rsidRDefault="0088257B" w:rsidP="0088257B">
                      <w:pPr>
                        <w:spacing w:after="0" w:line="240" w:lineRule="auto"/>
                        <w:rPr>
                          <w:rFonts w:ascii="TH Sarabun New" w:hAnsi="TH Sarabun New" w:cs="TH Sarabun New"/>
                          <w:sz w:val="40"/>
                          <w:szCs w:val="40"/>
                        </w:rPr>
                      </w:pPr>
                    </w:p>
                    <w:p w:rsidR="0088257B" w:rsidRPr="0088257B" w:rsidRDefault="0088257B" w:rsidP="0088257B">
                      <w:pPr>
                        <w:spacing w:after="0" w:line="240" w:lineRule="auto"/>
                        <w:ind w:left="5760" w:firstLine="720"/>
                        <w:rPr>
                          <w:rFonts w:ascii="TH Sarabun New" w:hAnsi="TH Sarabun New" w:cs="TH Sarabun New"/>
                          <w:sz w:val="40"/>
                          <w:szCs w:val="40"/>
                        </w:rPr>
                      </w:pPr>
                      <w:r>
                        <w:rPr>
                          <w:rFonts w:ascii="TH Sarabun New" w:hAnsi="TH Sarabun New" w:cs="TH Sarabun New" w:hint="cs"/>
                          <w:sz w:val="40"/>
                          <w:szCs w:val="40"/>
                          <w:cs/>
                        </w:rPr>
                        <w:t xml:space="preserve">                          </w:t>
                      </w:r>
                    </w:p>
                    <w:p w:rsidR="0088257B" w:rsidRPr="0088257B" w:rsidRDefault="0088257B" w:rsidP="0088257B">
                      <w:pPr>
                        <w:spacing w:after="0" w:line="240" w:lineRule="auto"/>
                        <w:ind w:left="7200" w:firstLine="720"/>
                        <w:rPr>
                          <w:rFonts w:ascii="TH Sarabun New" w:hAnsi="TH Sarabun New" w:cs="TH Sarabun New"/>
                          <w:sz w:val="36"/>
                          <w:szCs w:val="36"/>
                        </w:rPr>
                      </w:pP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 xml:space="preserve">    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37B40">
        <w:rPr>
          <w:rFonts w:ascii="TH Sarabun New" w:hAnsi="TH Sarabun New" w:cs="TH Sarabun New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7CE4C17D" wp14:editId="6EDFDAEF">
                <wp:simplePos x="0" y="0"/>
                <wp:positionH relativeFrom="column">
                  <wp:posOffset>0</wp:posOffset>
                </wp:positionH>
                <wp:positionV relativeFrom="paragraph">
                  <wp:posOffset>44450</wp:posOffset>
                </wp:positionV>
                <wp:extent cx="194400" cy="194400"/>
                <wp:effectExtent l="0" t="0" r="15240" b="15240"/>
                <wp:wrapNone/>
                <wp:docPr id="4" name="วงรี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400" cy="1944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921E89C" id="วงรี 4" o:spid="_x0000_s1026" style="position:absolute;margin-left:0;margin-top:3.5pt;width:15.3pt;height:15.3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" filled="f" strokecolor="black [3213]" strokeweight="1pt">
                <v:stroke joinstyle="miter"/>
              </v:oval>
            </w:pict>
          </mc:Fallback>
        </mc:AlternateContent>
      </w:r>
      <w:r w:rsidR="00237B40">
        <w:rPr>
          <w:rFonts w:ascii="TH Sarabun New" w:hAnsi="TH Sarabun New" w:cs="TH Sarabun New" w:hint="cs"/>
          <w:sz w:val="36"/>
          <w:szCs w:val="36"/>
          <w:cs/>
        </w:rPr>
        <w:t xml:space="preserve">        </w:t>
      </w:r>
      <w:r w:rsidR="00F14585">
        <w:rPr>
          <w:rFonts w:ascii="TH Sarabun New" w:hAnsi="TH Sarabun New" w:cs="TH Sarabun New" w:hint="cs"/>
          <w:sz w:val="36"/>
          <w:szCs w:val="36"/>
          <w:cs/>
        </w:rPr>
        <w:t>(๑๕ ทวิ)</w:t>
      </w:r>
    </w:p>
    <w:p w14:paraId="05B20901" w14:textId="77777777" w:rsidR="00F14585" w:rsidRDefault="00237B40" w:rsidP="00F14585">
      <w:pPr>
        <w:spacing w:after="0" w:line="240" w:lineRule="auto"/>
        <w:ind w:right="828"/>
        <w:rPr>
          <w:rFonts w:ascii="TH Sarabun New" w:hAnsi="TH Sarabun New" w:cs="TH Sarabun New"/>
          <w:sz w:val="36"/>
          <w:szCs w:val="36"/>
        </w:rPr>
      </w:pPr>
      <w:r>
        <w:rPr>
          <w:rFonts w:ascii="TH Sarabun New" w:hAnsi="TH Sarabun New" w:cs="TH Sarabun New" w:hint="cs"/>
          <w:sz w:val="36"/>
          <w:szCs w:val="36"/>
          <w:cs/>
        </w:rPr>
        <w:t xml:space="preserve">        </w:t>
      </w:r>
      <w:r w:rsidR="00F14585">
        <w:rPr>
          <w:rFonts w:ascii="TH Sarabun New" w:hAnsi="TH Sarabun New" w:cs="TH Sarabun New" w:hint="cs"/>
          <w:sz w:val="36"/>
          <w:szCs w:val="36"/>
          <w:cs/>
        </w:rPr>
        <w:t>บัญชีพยาน</w:t>
      </w:r>
    </w:p>
    <w:p w14:paraId="1A10188C" w14:textId="77777777" w:rsidR="00F14585" w:rsidRDefault="00237B40" w:rsidP="00237B40">
      <w:pPr>
        <w:spacing w:after="0" w:line="240" w:lineRule="auto"/>
        <w:ind w:left="2880" w:right="-23" w:firstLine="720"/>
        <w:rPr>
          <w:rFonts w:ascii="TH Sarabun New" w:hAnsi="TH Sarabun New" w:cs="TH Sarabun New"/>
          <w:sz w:val="36"/>
          <w:szCs w:val="36"/>
        </w:rPr>
      </w:pPr>
      <w:r>
        <w:rPr>
          <w:rFonts w:ascii="TH Sarabun New" w:hAnsi="TH Sarabun New" w:cs="TH Sarabun New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1CDEFB16" wp14:editId="31534300">
                <wp:simplePos x="0" y="0"/>
                <wp:positionH relativeFrom="margin">
                  <wp:posOffset>4806950</wp:posOffset>
                </wp:positionH>
                <wp:positionV relativeFrom="paragraph">
                  <wp:posOffset>221615</wp:posOffset>
                </wp:positionV>
                <wp:extent cx="996950" cy="0"/>
                <wp:effectExtent l="0" t="0" r="12700" b="19050"/>
                <wp:wrapNone/>
                <wp:docPr id="5" name="ตัวเชื่อมต่อตรง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9695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14639B1" id="ตัวเชื่อมต่อตรง 5" o:spid="_x0000_s1026" style="position:absolute;flip:y;z-index:2516981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78.5pt,17.45pt" to="457pt,1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" strokecolor="black [3213]" strokeweight=".25pt">
                <v:stroke dashstyle="1 1" joinstyle="miter"/>
                <w10:wrap anchorx="margin"/>
              </v:line>
            </w:pict>
          </mc:Fallback>
        </mc:AlternateContent>
      </w:r>
      <w:r>
        <w:rPr>
          <w:rFonts w:ascii="TH Sarabun New" w:hAnsi="TH Sarabun New" w:cs="TH Sarabun New" w:hint="cs"/>
          <w:sz w:val="36"/>
          <w:szCs w:val="36"/>
          <w:cs/>
        </w:rPr>
        <w:t xml:space="preserve">                               คดีหมายเลขดำที่                    </w:t>
      </w:r>
      <w:r w:rsidR="00AB3CA8">
        <w:rPr>
          <w:rFonts w:ascii="TH Sarabun New" w:hAnsi="TH Sarabun New" w:cs="TH Sarabun New" w:hint="cs"/>
          <w:sz w:val="36"/>
          <w:szCs w:val="36"/>
          <w:cs/>
        </w:rPr>
        <w:t>/๒๕๖๑</w:t>
      </w:r>
    </w:p>
    <w:p w14:paraId="768A7AA3" w14:textId="77777777" w:rsidR="00F14585" w:rsidRDefault="00237B40" w:rsidP="00237B40">
      <w:pPr>
        <w:spacing w:after="0" w:line="240" w:lineRule="auto"/>
        <w:ind w:right="-23"/>
        <w:rPr>
          <w:rFonts w:ascii="TH Sarabun New" w:hAnsi="TH Sarabun New" w:cs="TH Sarabun New"/>
          <w:sz w:val="36"/>
          <w:szCs w:val="36"/>
        </w:rPr>
      </w:pPr>
      <w:r>
        <w:rPr>
          <w:rFonts w:ascii="TH Sarabun New" w:hAnsi="TH Sarabun New" w:cs="TH Sarabun New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623E1FD4" wp14:editId="0457F723">
                <wp:simplePos x="0" y="0"/>
                <wp:positionH relativeFrom="margin">
                  <wp:posOffset>4826000</wp:posOffset>
                </wp:positionH>
                <wp:positionV relativeFrom="paragraph">
                  <wp:posOffset>222250</wp:posOffset>
                </wp:positionV>
                <wp:extent cx="996950" cy="0"/>
                <wp:effectExtent l="0" t="0" r="12700" b="19050"/>
                <wp:wrapNone/>
                <wp:docPr id="15" name="ตัวเชื่อมต่อตรง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9695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3A13590" id="ตัวเชื่อมต่อตรง 15" o:spid="_x0000_s1026" style="position:absolute;flip:y;z-index:2517002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80pt,17.5pt" to="458.5pt,1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" strokecolor="black [3213]" strokeweight=".25pt">
                <v:stroke dashstyle="1 1" joinstyle="miter"/>
                <w10:wrap anchorx="margin"/>
              </v:line>
            </w:pict>
          </mc:Fallback>
        </mc:AlternateContent>
      </w:r>
      <w:r>
        <w:rPr>
          <w:rFonts w:ascii="TH Sarabun New" w:hAnsi="TH Sarabun New" w:cs="TH Sarabun New" w:hint="cs"/>
          <w:sz w:val="36"/>
          <w:szCs w:val="36"/>
          <w:cs/>
        </w:rPr>
        <w:t xml:space="preserve">                                                                            </w:t>
      </w:r>
      <w:r w:rsidR="00F14585">
        <w:rPr>
          <w:rFonts w:ascii="TH Sarabun New" w:hAnsi="TH Sarabun New" w:cs="TH Sarabun New" w:hint="cs"/>
          <w:sz w:val="36"/>
          <w:szCs w:val="36"/>
          <w:cs/>
        </w:rPr>
        <w:t xml:space="preserve">คดีหมายเลขแดงที่ </w:t>
      </w:r>
      <w:r>
        <w:rPr>
          <w:rFonts w:ascii="TH Sarabun New" w:hAnsi="TH Sarabun New" w:cs="TH Sarabun New" w:hint="cs"/>
          <w:sz w:val="36"/>
          <w:szCs w:val="36"/>
          <w:cs/>
        </w:rPr>
        <w:t xml:space="preserve">                   </w:t>
      </w:r>
      <w:r w:rsidR="00AB3CA8">
        <w:rPr>
          <w:rFonts w:ascii="TH Sarabun New" w:hAnsi="TH Sarabun New" w:cs="TH Sarabun New" w:hint="cs"/>
          <w:sz w:val="36"/>
          <w:szCs w:val="36"/>
          <w:cs/>
        </w:rPr>
        <w:t>/๒๕๖๑</w:t>
      </w:r>
    </w:p>
    <w:tbl>
      <w:tblPr>
        <w:tblStyle w:val="a3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1"/>
        <w:gridCol w:w="3119"/>
        <w:gridCol w:w="4678"/>
        <w:gridCol w:w="1242"/>
      </w:tblGrid>
      <w:tr w:rsidR="00992CF0" w14:paraId="36C327DF" w14:textId="77777777" w:rsidTr="00E841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FBFDE" w14:textId="77777777" w:rsidR="00992CF0" w:rsidRPr="00512886" w:rsidRDefault="00992CF0" w:rsidP="00394FFC">
            <w:pPr>
              <w:jc w:val="center"/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อันดับ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07CD7" w14:textId="77777777" w:rsidR="00992CF0" w:rsidRPr="00512886" w:rsidRDefault="00992CF0" w:rsidP="00394FFC">
            <w:pPr>
              <w:jc w:val="center"/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ชื่อและสกุลพยาน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2321A" w14:textId="77777777" w:rsidR="00992CF0" w:rsidRPr="00512886" w:rsidRDefault="00992CF0" w:rsidP="00394FFC">
            <w:pPr>
              <w:spacing w:line="400" w:lineRule="exact"/>
              <w:jc w:val="center"/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บ้านเลขที่ หมู่ที</w:t>
            </w:r>
            <w:r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่</w:t>
            </w: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 xml:space="preserve"> ถนน ซอย</w:t>
            </w:r>
          </w:p>
          <w:p w14:paraId="0EC8DBCD" w14:textId="77777777" w:rsidR="00992CF0" w:rsidRPr="00512886" w:rsidRDefault="00992CF0" w:rsidP="00394FFC">
            <w:pPr>
              <w:spacing w:line="400" w:lineRule="exact"/>
              <w:jc w:val="center"/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ตำบล/แขวง อำเภอ/เขต จังหวัด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4FE78" w14:textId="77777777" w:rsidR="00992CF0" w:rsidRPr="00512886" w:rsidRDefault="00992CF0" w:rsidP="00394FFC">
            <w:pPr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หมายเหตุ</w:t>
            </w:r>
          </w:p>
        </w:tc>
      </w:tr>
      <w:tr w:rsidR="00992CF0" w14:paraId="0D29AB21" w14:textId="77777777" w:rsidTr="00F7009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7DD6D86" w14:textId="77777777" w:rsidR="00992CF0" w:rsidRDefault="00992CF0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4BFB3E1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9647E81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F55E472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92CF0" w14:paraId="5EF74C4E" w14:textId="77777777" w:rsidTr="00F7009C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296CFEE" w14:textId="77777777" w:rsidR="00992CF0" w:rsidRDefault="00992CF0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EB3A71E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D1EF295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74CF8F2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92CF0" w14:paraId="7E1FFF63" w14:textId="77777777" w:rsidTr="00F7009C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03737DB" w14:textId="77777777" w:rsidR="00992CF0" w:rsidRDefault="00992CF0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166BF7F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DCD5D68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A851269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92CF0" w14:paraId="6F6D0104" w14:textId="77777777" w:rsidTr="00F7009C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C95707A" w14:textId="77777777" w:rsidR="00992CF0" w:rsidRDefault="00992CF0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C08C75E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7D55330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DE543F6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92CF0" w14:paraId="7911A8F1" w14:textId="77777777" w:rsidTr="00F7009C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3CCEFB0" w14:textId="77777777" w:rsidR="00992CF0" w:rsidRDefault="00992CF0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81408E2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3A586B1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02CFDCF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92CF0" w14:paraId="280B584B" w14:textId="77777777" w:rsidTr="00F7009C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58B0EFA" w14:textId="77777777" w:rsidR="00992CF0" w:rsidRDefault="00992CF0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2CA562D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758CF85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51DEC9F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92CF0" w14:paraId="5DE2510E" w14:textId="77777777" w:rsidTr="00F7009C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647087E" w14:textId="77777777" w:rsidR="00992CF0" w:rsidRDefault="00992CF0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E1D9C0B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0F83CC5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E402543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92CF0" w14:paraId="03BE38BE" w14:textId="77777777" w:rsidTr="00F7009C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E4C7E7F" w14:textId="77777777" w:rsidR="00992CF0" w:rsidRDefault="00992CF0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79DA401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5A99A59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69315F4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92CF0" w14:paraId="453B9CBC" w14:textId="77777777" w:rsidTr="00F7009C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3937152" w14:textId="77777777" w:rsidR="00992CF0" w:rsidRDefault="00992CF0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A6F1548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290315D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0C29E32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92CF0" w14:paraId="22217C7F" w14:textId="77777777" w:rsidTr="00F7009C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AF8B776" w14:textId="77777777" w:rsidR="00992CF0" w:rsidRDefault="00992CF0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2A2DCAB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CF86BCE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14C95F3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92CF0" w14:paraId="74BBCFBC" w14:textId="77777777" w:rsidTr="00F7009C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9B1D94B" w14:textId="77777777" w:rsidR="00992CF0" w:rsidRDefault="00992CF0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6EA0530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AD5CE7D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75F7944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92CF0" w14:paraId="0BB0DE62" w14:textId="77777777" w:rsidTr="00F7009C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41D5BAD" w14:textId="77777777" w:rsidR="00992CF0" w:rsidRDefault="00992CF0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552E9C4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8DEEFF3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BA81EC2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92CF0" w14:paraId="16E039EF" w14:textId="77777777" w:rsidTr="00F7009C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B500A47" w14:textId="77777777" w:rsidR="00992CF0" w:rsidRDefault="00992CF0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8A713DE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CB20FD3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6160C3D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92CF0" w14:paraId="6E2F6B0C" w14:textId="77777777" w:rsidTr="00F7009C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31B3B06" w14:textId="77777777" w:rsidR="00992CF0" w:rsidRDefault="00992CF0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6B42DAC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948E6D1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CCBB6C5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92CF0" w14:paraId="1D89B66A" w14:textId="77777777" w:rsidTr="00F7009C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C2A9024" w14:textId="77777777" w:rsidR="00992CF0" w:rsidRDefault="00992CF0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7E87464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BC60CD3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7E6D517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92CF0" w14:paraId="042029CA" w14:textId="77777777" w:rsidTr="00F7009C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727B8EE" w14:textId="77777777" w:rsidR="00992CF0" w:rsidRDefault="00992CF0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9EE53AF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70D3685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0F14CE8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92CF0" w14:paraId="12E34DD8" w14:textId="77777777" w:rsidTr="00F7009C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0EFE520" w14:textId="77777777" w:rsidR="00992CF0" w:rsidRDefault="00992CF0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E35E60C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4C74A01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C6ED4B8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92CF0" w14:paraId="64DE43AB" w14:textId="77777777" w:rsidTr="00F7009C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52E1762" w14:textId="77777777" w:rsidR="00992CF0" w:rsidRDefault="00992CF0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443E21E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B4678BA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99283FC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92CF0" w14:paraId="5D527992" w14:textId="77777777" w:rsidTr="00F7009C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DD6F141" w14:textId="77777777" w:rsidR="00992CF0" w:rsidRDefault="00992CF0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  <w:cs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9F2274C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9DA82E6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EDC87CC" w14:textId="77777777" w:rsidR="00992CF0" w:rsidRDefault="00992CF0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E841FF" w14:paraId="4433ADD8" w14:textId="77777777" w:rsidTr="00F7009C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EB56C" w14:textId="77777777" w:rsidR="00E841FF" w:rsidRDefault="00E841FF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  <w:cs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2D2D8" w14:textId="77777777" w:rsidR="00E841FF" w:rsidRDefault="00E841F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F5D71" w14:textId="77777777" w:rsidR="00E841FF" w:rsidRDefault="00E841F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0A201" w14:textId="77777777" w:rsidR="00E841FF" w:rsidRDefault="00E841F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</w:tbl>
    <w:p w14:paraId="0DA11B20" w14:textId="77777777" w:rsidR="00E841FF" w:rsidRDefault="00E841FF" w:rsidP="00E841FF">
      <w:pPr>
        <w:spacing w:after="0" w:line="240" w:lineRule="auto"/>
        <w:ind w:right="-23"/>
        <w:jc w:val="right"/>
        <w:rPr>
          <w:rFonts w:ascii="TH Sarabun New" w:hAnsi="TH Sarabun New" w:cs="TH Sarabun New"/>
          <w:sz w:val="36"/>
          <w:szCs w:val="36"/>
        </w:rPr>
      </w:pPr>
    </w:p>
    <w:p w14:paraId="789A646D" w14:textId="77777777" w:rsidR="00E10801" w:rsidRDefault="00E10801" w:rsidP="00E841FF">
      <w:pPr>
        <w:spacing w:after="0" w:line="240" w:lineRule="auto"/>
        <w:ind w:right="-23"/>
        <w:jc w:val="right"/>
        <w:rPr>
          <w:rFonts w:ascii="TH Sarabun New" w:hAnsi="TH Sarabun New" w:cs="TH Sarabun New"/>
          <w:sz w:val="36"/>
          <w:szCs w:val="36"/>
        </w:rPr>
      </w:pPr>
      <w:r>
        <w:rPr>
          <w:rFonts w:ascii="TH Sarabun New" w:hAnsi="TH Sarabun New" w:cs="TH Sarabun New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3DB0BB81" wp14:editId="401609C6">
                <wp:simplePos x="0" y="0"/>
                <wp:positionH relativeFrom="column">
                  <wp:posOffset>3606800</wp:posOffset>
                </wp:positionH>
                <wp:positionV relativeFrom="paragraph">
                  <wp:posOffset>222250</wp:posOffset>
                </wp:positionV>
                <wp:extent cx="2368800" cy="0"/>
                <wp:effectExtent l="0" t="0" r="12700" b="19050"/>
                <wp:wrapNone/>
                <wp:docPr id="24" name="ตัวเชื่อมต่อตรง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36880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12A2590" id="ตัวเชื่อมต่อตรง 24" o:spid="_x0000_s1026" style="position:absolute;flip:y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84pt,17.5pt" to="470.5pt,1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" strokecolor="black [3213]" strokeweight=".25pt">
                <v:stroke dashstyle="1 1" joinstyle="miter"/>
              </v:line>
            </w:pict>
          </mc:Fallback>
        </mc:AlternateContent>
      </w:r>
      <w:r>
        <w:rPr>
          <w:rFonts w:ascii="TH Sarabun New" w:hAnsi="TH Sarabun New" w:cs="TH Sarabun New" w:hint="cs"/>
          <w:sz w:val="36"/>
          <w:szCs w:val="36"/>
          <w:cs/>
        </w:rPr>
        <w:t>ผู้ระบุ</w:t>
      </w:r>
    </w:p>
    <w:p w14:paraId="560BA694" w14:textId="77777777" w:rsidR="00E841FF" w:rsidRDefault="00E841FF" w:rsidP="00E841FF">
      <w:pPr>
        <w:spacing w:after="0" w:line="240" w:lineRule="auto"/>
        <w:ind w:right="-23"/>
        <w:jc w:val="right"/>
        <w:rPr>
          <w:rFonts w:ascii="TH Sarabun New" w:hAnsi="TH Sarabun New" w:cs="TH Sarabun New"/>
          <w:sz w:val="36"/>
          <w:szCs w:val="36"/>
        </w:rPr>
      </w:pPr>
      <w:r>
        <w:rPr>
          <w:rFonts w:ascii="TH Sarabun New" w:hAnsi="TH Sarabun New" w:cs="TH Sarabun New" w:hint="cs"/>
          <w:sz w:val="36"/>
          <w:szCs w:val="36"/>
          <w:cs/>
        </w:rPr>
        <w:t>(พลิก)</w:t>
      </w:r>
    </w:p>
    <w:tbl>
      <w:tblPr>
        <w:tblStyle w:val="a3"/>
        <w:tblW w:w="0" w:type="auto"/>
        <w:tblInd w:w="-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1"/>
        <w:gridCol w:w="3119"/>
        <w:gridCol w:w="4678"/>
        <w:gridCol w:w="1242"/>
      </w:tblGrid>
      <w:tr w:rsidR="00B9289F" w14:paraId="73F1E69F" w14:textId="77777777" w:rsidTr="00394FF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254B5" w14:textId="77777777" w:rsidR="00B9289F" w:rsidRPr="00512886" w:rsidRDefault="00B9289F" w:rsidP="00394FFC">
            <w:pPr>
              <w:jc w:val="center"/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lastRenderedPageBreak/>
              <w:t>อันดับ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86E89" w14:textId="77777777" w:rsidR="00B9289F" w:rsidRPr="00512886" w:rsidRDefault="00B9289F" w:rsidP="00394FFC">
            <w:pPr>
              <w:jc w:val="center"/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ชื่อและสกุลพยาน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53BE3" w14:textId="77777777" w:rsidR="00B9289F" w:rsidRPr="00512886" w:rsidRDefault="00B9289F" w:rsidP="00394FFC">
            <w:pPr>
              <w:spacing w:line="400" w:lineRule="exact"/>
              <w:jc w:val="center"/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บ้านเลขที่ หมู่ที</w:t>
            </w:r>
            <w:r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่</w:t>
            </w: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 xml:space="preserve"> ถนน ซอย</w:t>
            </w:r>
          </w:p>
          <w:p w14:paraId="4C473D32" w14:textId="77777777" w:rsidR="00B9289F" w:rsidRPr="00512886" w:rsidRDefault="00B9289F" w:rsidP="00394FFC">
            <w:pPr>
              <w:spacing w:line="400" w:lineRule="exact"/>
              <w:jc w:val="center"/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ตำบล/แขวง อำเภอ/เขต จังหวัด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376D0" w14:textId="77777777" w:rsidR="00B9289F" w:rsidRPr="00512886" w:rsidRDefault="00B9289F" w:rsidP="00394FFC">
            <w:pPr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หมายเหตุ</w:t>
            </w:r>
          </w:p>
        </w:tc>
      </w:tr>
      <w:tr w:rsidR="00B9289F" w14:paraId="3AC6AC8A" w14:textId="77777777" w:rsidTr="006558A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2295288" w14:textId="77777777" w:rsidR="00B9289F" w:rsidRDefault="00B9289F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64FED1F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3487D33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EF7FD8B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89F" w14:paraId="43A7B0AA" w14:textId="77777777" w:rsidTr="006558A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2D60B76" w14:textId="77777777" w:rsidR="00B9289F" w:rsidRDefault="00B9289F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882AC33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814DD97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385EB7C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89F" w14:paraId="026856A6" w14:textId="77777777" w:rsidTr="006558A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3314194" w14:textId="77777777" w:rsidR="00B9289F" w:rsidRDefault="00B9289F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3AD79BE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12469F5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D01A01D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89F" w14:paraId="5D2B03DF" w14:textId="77777777" w:rsidTr="006558A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7D0D72C" w14:textId="77777777" w:rsidR="00B9289F" w:rsidRDefault="00B9289F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1DBAE05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3AFCA1D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9E97B47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89F" w14:paraId="71E911E0" w14:textId="77777777" w:rsidTr="006558A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6405AE0" w14:textId="77777777" w:rsidR="00B9289F" w:rsidRDefault="00B9289F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DEB2D8C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23F3C76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EFF443A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89F" w14:paraId="13158C26" w14:textId="77777777" w:rsidTr="006558A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55FB00B" w14:textId="77777777" w:rsidR="00B9289F" w:rsidRDefault="00B9289F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2F15E9B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0C71429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05D370D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89F" w14:paraId="6A28F8DD" w14:textId="77777777" w:rsidTr="006558A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CAE378B" w14:textId="77777777" w:rsidR="00B9289F" w:rsidRDefault="00B9289F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2959803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FF55FD7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36A9027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89F" w14:paraId="21722604" w14:textId="77777777" w:rsidTr="006558A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0E0282D" w14:textId="77777777" w:rsidR="00B9289F" w:rsidRDefault="00B9289F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27223C8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FD39CE7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4371D77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89F" w14:paraId="3B3E1938" w14:textId="77777777" w:rsidTr="006558A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3291B61" w14:textId="77777777" w:rsidR="00B9289F" w:rsidRDefault="00B9289F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B0C2D5B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D34E316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0F89377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89F" w14:paraId="410E95BD" w14:textId="77777777" w:rsidTr="006558A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85A3CC7" w14:textId="77777777" w:rsidR="00B9289F" w:rsidRDefault="00B9289F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8DA8A6B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2FCE279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A88E6E5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89F" w14:paraId="7F2A0879" w14:textId="77777777" w:rsidTr="006558A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793567D" w14:textId="77777777" w:rsidR="00B9289F" w:rsidRDefault="00B9289F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A69E9A8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C358940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CDF576E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89F" w14:paraId="01356560" w14:textId="77777777" w:rsidTr="006558A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A941148" w14:textId="77777777" w:rsidR="00B9289F" w:rsidRDefault="00B9289F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D67AC6E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D4ED76C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4AB0D99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89F" w14:paraId="39C282ED" w14:textId="77777777" w:rsidTr="006558A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87ECF97" w14:textId="77777777" w:rsidR="00B9289F" w:rsidRDefault="00B9289F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3EECB25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AF4100C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01892BF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89F" w14:paraId="66E767F6" w14:textId="77777777" w:rsidTr="006558A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6259A42" w14:textId="77777777" w:rsidR="00B9289F" w:rsidRDefault="00B9289F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B9BBFDA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11BDAFF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4AD4971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89F" w14:paraId="3EAD7499" w14:textId="77777777" w:rsidTr="006558A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68C487E" w14:textId="77777777" w:rsidR="00B9289F" w:rsidRDefault="00B9289F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EC5FAD7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C34E79D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4A66640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89F" w14:paraId="6E04EA65" w14:textId="77777777" w:rsidTr="006558A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F5EF923" w14:textId="77777777" w:rsidR="00B9289F" w:rsidRDefault="00B9289F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988683E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113D2AA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08589D2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89F" w14:paraId="3B4EE39D" w14:textId="77777777" w:rsidTr="006558A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DA10BDE" w14:textId="77777777" w:rsidR="00B9289F" w:rsidRDefault="00B9289F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6512222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1974E10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49AA23E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89F" w14:paraId="51E46F81" w14:textId="77777777" w:rsidTr="006558A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C7ED5A0" w14:textId="77777777" w:rsidR="00B9289F" w:rsidRDefault="00B9289F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8D641EE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EAC0308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7FD0CE4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89F" w14:paraId="031E8689" w14:textId="77777777" w:rsidTr="006558A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3967830" w14:textId="77777777" w:rsidR="00B9289F" w:rsidRDefault="00B9289F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  <w:cs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E8D987C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91FBF17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1F29A83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89F" w14:paraId="712C44AB" w14:textId="77777777" w:rsidTr="006558A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51BDB75" w14:textId="77777777" w:rsidR="00B9289F" w:rsidRDefault="00B9289F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  <w:cs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8BEFF5B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2572D76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577D4D1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89F" w14:paraId="3C4F588F" w14:textId="77777777" w:rsidTr="006558A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A533FCB" w14:textId="77777777" w:rsidR="00B9289F" w:rsidRDefault="00B9289F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  <w:cs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6C32955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81592DF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EB04B8E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89F" w14:paraId="02CCD4BE" w14:textId="77777777" w:rsidTr="006558A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B0534D9" w14:textId="77777777" w:rsidR="00B9289F" w:rsidRDefault="00B9289F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  <w:cs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1C94CF0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2996070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1158CF2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89F" w14:paraId="3A0A5815" w14:textId="77777777" w:rsidTr="006558A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70A32AD" w14:textId="77777777" w:rsidR="00B9289F" w:rsidRDefault="00B9289F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  <w:cs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D46CC6D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01D3733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BDB604D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B9289F" w14:paraId="06C6C314" w14:textId="77777777" w:rsidTr="006558A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1E137" w14:textId="77777777" w:rsidR="00B9289F" w:rsidRDefault="00B9289F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  <w:cs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9CEAD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A9891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BC4B9" w14:textId="77777777" w:rsidR="00B9289F" w:rsidRDefault="00B9289F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</w:tbl>
    <w:p w14:paraId="12368FE3" w14:textId="77777777" w:rsidR="00B9289F" w:rsidRDefault="00B9289F" w:rsidP="00B9289F">
      <w:pPr>
        <w:spacing w:after="0" w:line="240" w:lineRule="auto"/>
        <w:ind w:right="828"/>
        <w:jc w:val="right"/>
        <w:rPr>
          <w:rFonts w:ascii="TH Sarabun New" w:hAnsi="TH Sarabun New" w:cs="TH Sarabun New"/>
          <w:sz w:val="36"/>
          <w:szCs w:val="36"/>
        </w:rPr>
      </w:pPr>
    </w:p>
    <w:p w14:paraId="523AC517" w14:textId="77777777" w:rsidR="00B9289F" w:rsidRDefault="00B9289F" w:rsidP="00B9289F">
      <w:pPr>
        <w:spacing w:after="0" w:line="240" w:lineRule="auto"/>
        <w:ind w:right="828"/>
        <w:jc w:val="right"/>
        <w:rPr>
          <w:rFonts w:ascii="TH Sarabun New" w:hAnsi="TH Sarabun New" w:cs="TH Sarabun New"/>
          <w:sz w:val="36"/>
          <w:szCs w:val="36"/>
        </w:rPr>
      </w:pPr>
      <w:r>
        <w:rPr>
          <w:rFonts w:ascii="TH Sarabun New" w:hAnsi="TH Sarabun New" w:cs="TH Sarabun New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2881B677" wp14:editId="1341BC4A">
                <wp:simplePos x="0" y="0"/>
                <wp:positionH relativeFrom="column">
                  <wp:posOffset>3054350</wp:posOffset>
                </wp:positionH>
                <wp:positionV relativeFrom="paragraph">
                  <wp:posOffset>222250</wp:posOffset>
                </wp:positionV>
                <wp:extent cx="2368800" cy="0"/>
                <wp:effectExtent l="0" t="0" r="12700" b="19050"/>
                <wp:wrapNone/>
                <wp:docPr id="16" name="ตัวเชื่อมต่อตรง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36880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951F527" id="ตัวเชื่อมต่อตรง 16" o:spid="_x0000_s1026" style="position:absolute;flip:y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40.5pt,17.5pt" to="427pt,1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" strokecolor="black [3213]" strokeweight=".25pt">
                <v:stroke dashstyle="1 1" joinstyle="miter"/>
              </v:line>
            </w:pict>
          </mc:Fallback>
        </mc:AlternateContent>
      </w:r>
      <w:r>
        <w:rPr>
          <w:rFonts w:ascii="TH Sarabun New" w:hAnsi="TH Sarabun New" w:cs="TH Sarabun New" w:hint="cs"/>
          <w:sz w:val="36"/>
          <w:szCs w:val="36"/>
          <w:cs/>
        </w:rPr>
        <w:t>ผู้ระบุ</w:t>
      </w:r>
    </w:p>
    <w:p w14:paraId="33A7E417" w14:textId="77777777" w:rsidR="00984C0D" w:rsidRDefault="009A01C4" w:rsidP="00984C0D">
      <w:pPr>
        <w:spacing w:after="0" w:line="240" w:lineRule="auto"/>
        <w:ind w:right="828"/>
        <w:rPr>
          <w:rFonts w:ascii="TH Sarabun New" w:hAnsi="TH Sarabun New" w:cs="TH Sarabun New"/>
          <w:sz w:val="36"/>
          <w:szCs w:val="36"/>
        </w:rPr>
      </w:pPr>
      <w:r>
        <w:rPr>
          <w:rFonts w:ascii="TH Sarabun New" w:hAnsi="TH Sarabun New" w:cs="TH Sarabun New" w:hint="cs"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5BE11A2E" wp14:editId="65B6327F">
                <wp:simplePos x="0" y="0"/>
                <wp:positionH relativeFrom="margin">
                  <wp:posOffset>-707864</wp:posOffset>
                </wp:positionH>
                <wp:positionV relativeFrom="paragraph">
                  <wp:posOffset>-421005</wp:posOffset>
                </wp:positionV>
                <wp:extent cx="7185101" cy="1965012"/>
                <wp:effectExtent l="0" t="0" r="0" b="0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85101" cy="196501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596827B" w14:textId="77777777" w:rsidR="009A01C4" w:rsidRDefault="009A01C4" w:rsidP="009A01C4">
                            <w:pPr>
                              <w:spacing w:after="0" w:line="240" w:lineRule="auto"/>
                              <w:rPr>
                                <w:rFonts w:ascii="TH Sarabun New" w:hAnsi="TH Sarabun New" w:cs="TH Sarabun New"/>
                                <w:sz w:val="36"/>
                                <w:szCs w:val="36"/>
                              </w:rPr>
                            </w:pPr>
                          </w:p>
                          <w:p w14:paraId="3A188CB7" w14:textId="77777777" w:rsidR="009A01C4" w:rsidRPr="0088257B" w:rsidRDefault="009A01C4" w:rsidP="009A01C4">
                            <w:pPr>
                              <w:spacing w:after="0" w:line="240" w:lineRule="auto"/>
                              <w:rPr>
                                <w:rFonts w:ascii="TH Sarabun New" w:hAnsi="TH Sarabun New" w:cs="TH Sarabun New"/>
                                <w:sz w:val="40"/>
                                <w:szCs w:val="40"/>
                              </w:rPr>
                            </w:pPr>
                          </w:p>
                          <w:p w14:paraId="5ADB0EC3" w14:textId="77777777" w:rsidR="009A01C4" w:rsidRDefault="009A01C4" w:rsidP="009A01C4">
                            <w:pPr>
                              <w:spacing w:after="0" w:line="240" w:lineRule="auto"/>
                              <w:rPr>
                                <w:rFonts w:ascii="TH Sarabun New" w:hAnsi="TH Sarabun New" w:cs="TH Sarabun New"/>
                                <w:sz w:val="40"/>
                                <w:szCs w:val="40"/>
                              </w:rPr>
                            </w:pPr>
                          </w:p>
                          <w:p w14:paraId="20D23738" w14:textId="77777777" w:rsidR="009A01C4" w:rsidRPr="0088257B" w:rsidRDefault="009A01C4" w:rsidP="009A01C4">
                            <w:pPr>
                              <w:spacing w:after="0" w:line="240" w:lineRule="auto"/>
                              <w:ind w:left="5760" w:firstLine="720"/>
                              <w:rPr>
                                <w:rFonts w:ascii="TH Sarabun New" w:hAnsi="TH Sarabun New" w:cs="TH Sarabun New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TH Sarabun New" w:hAnsi="TH Sarabun New" w:cs="TH Sarabun New" w:hint="cs"/>
                                <w:sz w:val="40"/>
                                <w:szCs w:val="40"/>
                                <w:cs/>
                              </w:rPr>
                              <w:t xml:space="preserve">                          </w:t>
                            </w:r>
                          </w:p>
                          <w:p w14:paraId="3B9D13CB" w14:textId="77777777" w:rsidR="009A01C4" w:rsidRPr="0088257B" w:rsidRDefault="009A01C4" w:rsidP="009A01C4">
                            <w:pPr>
                              <w:spacing w:after="0" w:line="240" w:lineRule="auto"/>
                              <w:ind w:left="7200" w:firstLine="720"/>
                              <w:rPr>
                                <w:rFonts w:ascii="TH Sarabun New" w:hAnsi="TH Sarabun New" w:cs="TH Sarabun New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H Sarabun New" w:hAnsi="TH Sarabun New" w:cs="TH Sarabun New" w:hint="cs"/>
                                <w:sz w:val="36"/>
                                <w:szCs w:val="36"/>
                                <w:cs/>
                              </w:rPr>
                              <w:t xml:space="preserve">    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90CC62" id="Text Box 31" o:spid="_x0000_s1030" type="#_x0000_t202" style="position:absolute;margin-left:-55.75pt;margin-top:-33.15pt;width:565.75pt;height:154.75pt;z-index:2517135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" filled="f" stroked="f" strokeweight=".5pt">
                <v:textbox>
                  <w:txbxContent>
                    <w:p w:rsidR="009A01C4" w:rsidRDefault="009A01C4" w:rsidP="009A01C4">
                      <w:pPr>
                        <w:spacing w:after="0" w:line="240" w:lineRule="auto"/>
                        <w:rPr>
                          <w:rFonts w:ascii="TH Sarabun New" w:hAnsi="TH Sarabun New" w:cs="TH Sarabun New"/>
                          <w:sz w:val="36"/>
                          <w:szCs w:val="36"/>
                        </w:rPr>
                      </w:pPr>
                    </w:p>
                    <w:p w:rsidR="009A01C4" w:rsidRPr="0088257B" w:rsidRDefault="009A01C4" w:rsidP="009A01C4">
                      <w:pPr>
                        <w:spacing w:after="0" w:line="240" w:lineRule="auto"/>
                        <w:rPr>
                          <w:rFonts w:ascii="TH Sarabun New" w:hAnsi="TH Sarabun New" w:cs="TH Sarabun New"/>
                          <w:sz w:val="40"/>
                          <w:szCs w:val="40"/>
                        </w:rPr>
                      </w:pPr>
                    </w:p>
                    <w:p w:rsidR="009A01C4" w:rsidRDefault="009A01C4" w:rsidP="009A01C4">
                      <w:pPr>
                        <w:spacing w:after="0" w:line="240" w:lineRule="auto"/>
                        <w:rPr>
                          <w:rFonts w:ascii="TH Sarabun New" w:hAnsi="TH Sarabun New" w:cs="TH Sarabun New"/>
                          <w:sz w:val="40"/>
                          <w:szCs w:val="40"/>
                        </w:rPr>
                      </w:pPr>
                    </w:p>
                    <w:p w:rsidR="009A01C4" w:rsidRPr="0088257B" w:rsidRDefault="009A01C4" w:rsidP="009A01C4">
                      <w:pPr>
                        <w:spacing w:after="0" w:line="240" w:lineRule="auto"/>
                        <w:ind w:left="5760" w:firstLine="720"/>
                        <w:rPr>
                          <w:rFonts w:ascii="TH Sarabun New" w:hAnsi="TH Sarabun New" w:cs="TH Sarabun New"/>
                          <w:sz w:val="40"/>
                          <w:szCs w:val="40"/>
                        </w:rPr>
                      </w:pPr>
                      <w:r>
                        <w:rPr>
                          <w:rFonts w:ascii="TH Sarabun New" w:hAnsi="TH Sarabun New" w:cs="TH Sarabun New" w:hint="cs"/>
                          <w:sz w:val="40"/>
                          <w:szCs w:val="40"/>
                          <w:cs/>
                        </w:rPr>
                        <w:t xml:space="preserve">                          </w:t>
                      </w:r>
                    </w:p>
                    <w:p w:rsidR="009A01C4" w:rsidRPr="0088257B" w:rsidRDefault="009A01C4" w:rsidP="009A01C4">
                      <w:pPr>
                        <w:spacing w:after="0" w:line="240" w:lineRule="auto"/>
                        <w:ind w:left="7200" w:firstLine="720"/>
                        <w:rPr>
                          <w:rFonts w:ascii="TH Sarabun New" w:hAnsi="TH Sarabun New" w:cs="TH Sarabun New"/>
                          <w:sz w:val="36"/>
                          <w:szCs w:val="36"/>
                        </w:rPr>
                      </w:pPr>
                      <w:r>
                        <w:rPr>
                          <w:rFonts w:ascii="TH Sarabun New" w:hAnsi="TH Sarabun New" w:cs="TH Sarabun New" w:hint="cs"/>
                          <w:sz w:val="36"/>
                          <w:szCs w:val="36"/>
                          <w:cs/>
                        </w:rPr>
                        <w:t xml:space="preserve">    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84C0D">
        <w:rPr>
          <w:rFonts w:ascii="TH Sarabun New" w:hAnsi="TH Sarabun New" w:cs="TH Sarabun New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19BC1F89" wp14:editId="611285BD">
                <wp:simplePos x="0" y="0"/>
                <wp:positionH relativeFrom="column">
                  <wp:posOffset>0</wp:posOffset>
                </wp:positionH>
                <wp:positionV relativeFrom="paragraph">
                  <wp:posOffset>44450</wp:posOffset>
                </wp:positionV>
                <wp:extent cx="194400" cy="194400"/>
                <wp:effectExtent l="0" t="0" r="15240" b="15240"/>
                <wp:wrapNone/>
                <wp:docPr id="21" name="วงรี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400" cy="1944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1162E9C" id="วงรี 21" o:spid="_x0000_s1026" style="position:absolute;margin-left:0;margin-top:3.5pt;width:15.3pt;height:15.3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" filled="f" strokecolor="black [3213]" strokeweight="1pt">
                <v:stroke joinstyle="miter"/>
              </v:oval>
            </w:pict>
          </mc:Fallback>
        </mc:AlternateContent>
      </w:r>
      <w:r w:rsidR="00984C0D">
        <w:rPr>
          <w:rFonts w:ascii="TH Sarabun New" w:hAnsi="TH Sarabun New" w:cs="TH Sarabun New" w:hint="cs"/>
          <w:sz w:val="36"/>
          <w:szCs w:val="36"/>
          <w:cs/>
        </w:rPr>
        <w:t xml:space="preserve">        (๑๕ ทวิ)</w:t>
      </w:r>
      <w:r w:rsidRPr="009A01C4">
        <w:rPr>
          <w:rFonts w:ascii="TH Sarabun New" w:hAnsi="TH Sarabun New" w:cs="TH Sarabun New" w:hint="cs"/>
          <w:noProof/>
          <w:sz w:val="36"/>
          <w:szCs w:val="36"/>
          <w:cs/>
        </w:rPr>
        <w:t xml:space="preserve"> </w:t>
      </w:r>
    </w:p>
    <w:p w14:paraId="4AE60CF0" w14:textId="77777777" w:rsidR="00984C0D" w:rsidRDefault="00984C0D" w:rsidP="00984C0D">
      <w:pPr>
        <w:spacing w:after="0" w:line="240" w:lineRule="auto"/>
        <w:ind w:right="828"/>
        <w:rPr>
          <w:rFonts w:ascii="TH Sarabun New" w:hAnsi="TH Sarabun New" w:cs="TH Sarabun New"/>
          <w:sz w:val="36"/>
          <w:szCs w:val="36"/>
        </w:rPr>
      </w:pPr>
      <w:r>
        <w:rPr>
          <w:rFonts w:ascii="TH Sarabun New" w:hAnsi="TH Sarabun New" w:cs="TH Sarabun New" w:hint="cs"/>
          <w:sz w:val="36"/>
          <w:szCs w:val="36"/>
          <w:cs/>
        </w:rPr>
        <w:t xml:space="preserve">        บัญชีพยาน</w:t>
      </w:r>
    </w:p>
    <w:p w14:paraId="768B3112" w14:textId="77777777" w:rsidR="00984C0D" w:rsidRDefault="00984C0D" w:rsidP="00984C0D">
      <w:pPr>
        <w:spacing w:after="0" w:line="240" w:lineRule="auto"/>
        <w:ind w:left="2880" w:right="-23" w:firstLine="720"/>
        <w:rPr>
          <w:rFonts w:ascii="TH Sarabun New" w:hAnsi="TH Sarabun New" w:cs="TH Sarabun New"/>
          <w:sz w:val="36"/>
          <w:szCs w:val="36"/>
        </w:rPr>
      </w:pPr>
      <w:r>
        <w:rPr>
          <w:rFonts w:ascii="TH Sarabun New" w:hAnsi="TH Sarabun New" w:cs="TH Sarabun New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1EA17BA1" wp14:editId="34108C68">
                <wp:simplePos x="0" y="0"/>
                <wp:positionH relativeFrom="margin">
                  <wp:posOffset>4806950</wp:posOffset>
                </wp:positionH>
                <wp:positionV relativeFrom="paragraph">
                  <wp:posOffset>221615</wp:posOffset>
                </wp:positionV>
                <wp:extent cx="996950" cy="0"/>
                <wp:effectExtent l="0" t="0" r="12700" b="19050"/>
                <wp:wrapNone/>
                <wp:docPr id="25" name="ตัวเชื่อมต่อตรง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9695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1CFE0B0" id="ตัวเชื่อมต่อตรง 25" o:spid="_x0000_s1026" style="position:absolute;flip:y;z-index:2517063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78.5pt,17.45pt" to="457pt,1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" strokecolor="black [3213]" strokeweight=".25pt">
                <v:stroke dashstyle="1 1" joinstyle="miter"/>
                <w10:wrap anchorx="margin"/>
              </v:line>
            </w:pict>
          </mc:Fallback>
        </mc:AlternateContent>
      </w:r>
      <w:r>
        <w:rPr>
          <w:rFonts w:ascii="TH Sarabun New" w:hAnsi="TH Sarabun New" w:cs="TH Sarabun New" w:hint="cs"/>
          <w:sz w:val="36"/>
          <w:szCs w:val="36"/>
          <w:cs/>
        </w:rPr>
        <w:t xml:space="preserve">                               คดีหมายเ</w:t>
      </w:r>
      <w:r w:rsidR="00AB3CA8">
        <w:rPr>
          <w:rFonts w:ascii="TH Sarabun New" w:hAnsi="TH Sarabun New" w:cs="TH Sarabun New" w:hint="cs"/>
          <w:sz w:val="36"/>
          <w:szCs w:val="36"/>
          <w:cs/>
        </w:rPr>
        <w:t>ลขดำที่                    /๒๕๖๑</w:t>
      </w:r>
    </w:p>
    <w:p w14:paraId="54E6703B" w14:textId="77777777" w:rsidR="00984C0D" w:rsidRDefault="00984C0D" w:rsidP="00984C0D">
      <w:pPr>
        <w:spacing w:after="0" w:line="240" w:lineRule="auto"/>
        <w:ind w:right="-23"/>
        <w:rPr>
          <w:rFonts w:ascii="TH Sarabun New" w:hAnsi="TH Sarabun New" w:cs="TH Sarabun New"/>
          <w:sz w:val="36"/>
          <w:szCs w:val="36"/>
          <w:cs/>
        </w:rPr>
      </w:pPr>
      <w:r>
        <w:rPr>
          <w:rFonts w:ascii="TH Sarabun New" w:hAnsi="TH Sarabun New" w:cs="TH Sarabun New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79E73F1B" wp14:editId="376CDA08">
                <wp:simplePos x="0" y="0"/>
                <wp:positionH relativeFrom="margin">
                  <wp:posOffset>4826000</wp:posOffset>
                </wp:positionH>
                <wp:positionV relativeFrom="paragraph">
                  <wp:posOffset>222250</wp:posOffset>
                </wp:positionV>
                <wp:extent cx="996950" cy="0"/>
                <wp:effectExtent l="0" t="0" r="12700" b="19050"/>
                <wp:wrapNone/>
                <wp:docPr id="26" name="ตัวเชื่อมต่อตรง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9695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D5DD908" id="ตัวเชื่อมต่อตรง 26" o:spid="_x0000_s1026" style="position:absolute;flip:y;z-index:2517073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80pt,17.5pt" to="458.5pt,1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" strokecolor="black [3213]" strokeweight=".25pt">
                <v:stroke dashstyle="1 1" joinstyle="miter"/>
                <w10:wrap anchorx="margin"/>
              </v:line>
            </w:pict>
          </mc:Fallback>
        </mc:AlternateContent>
      </w:r>
      <w:r>
        <w:rPr>
          <w:rFonts w:ascii="TH Sarabun New" w:hAnsi="TH Sarabun New" w:cs="TH Sarabun New" w:hint="cs"/>
          <w:sz w:val="36"/>
          <w:szCs w:val="36"/>
          <w:cs/>
        </w:rPr>
        <w:t xml:space="preserve">                                                                            คดีหมายเล</w:t>
      </w:r>
      <w:r w:rsidR="00AB3CA8">
        <w:rPr>
          <w:rFonts w:ascii="TH Sarabun New" w:hAnsi="TH Sarabun New" w:cs="TH Sarabun New" w:hint="cs"/>
          <w:sz w:val="36"/>
          <w:szCs w:val="36"/>
          <w:cs/>
        </w:rPr>
        <w:t>ขแดงที่                    /๒๕๖๑</w:t>
      </w:r>
    </w:p>
    <w:tbl>
      <w:tblPr>
        <w:tblStyle w:val="a3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1"/>
        <w:gridCol w:w="3119"/>
        <w:gridCol w:w="4678"/>
        <w:gridCol w:w="1242"/>
      </w:tblGrid>
      <w:tr w:rsidR="00984C0D" w14:paraId="7E0E81E6" w14:textId="77777777" w:rsidTr="00394FF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C6878" w14:textId="77777777" w:rsidR="00984C0D" w:rsidRPr="00512886" w:rsidRDefault="00984C0D" w:rsidP="00394FFC">
            <w:pPr>
              <w:jc w:val="center"/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อันดับ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07FB1" w14:textId="77777777" w:rsidR="00984C0D" w:rsidRPr="00512886" w:rsidRDefault="00984C0D" w:rsidP="00394FFC">
            <w:pPr>
              <w:jc w:val="center"/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ชื่อและสกุลพยาน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F5057" w14:textId="77777777" w:rsidR="00984C0D" w:rsidRPr="00512886" w:rsidRDefault="00984C0D" w:rsidP="00394FFC">
            <w:pPr>
              <w:spacing w:line="400" w:lineRule="exact"/>
              <w:jc w:val="center"/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บ้านเลขที่ หมู่ที</w:t>
            </w:r>
            <w:r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่</w:t>
            </w: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 xml:space="preserve"> ถนน ซอย</w:t>
            </w:r>
          </w:p>
          <w:p w14:paraId="7899E56E" w14:textId="77777777" w:rsidR="00984C0D" w:rsidRPr="00512886" w:rsidRDefault="00984C0D" w:rsidP="00394FFC">
            <w:pPr>
              <w:spacing w:line="400" w:lineRule="exact"/>
              <w:jc w:val="center"/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ตำบล/แขวง อำเภอ/เขต จังหวัด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3A645" w14:textId="77777777" w:rsidR="00984C0D" w:rsidRPr="00512886" w:rsidRDefault="00984C0D" w:rsidP="00394FFC">
            <w:pPr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หมายเหตุ</w:t>
            </w:r>
          </w:p>
        </w:tc>
      </w:tr>
      <w:tr w:rsidR="00984C0D" w14:paraId="3642A631" w14:textId="77777777" w:rsidTr="005D297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D9A56C9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50004CE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CC53DFC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5E7BCCB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4BB4C44B" w14:textId="77777777" w:rsidTr="005D297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5EE759A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8225995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8D36B4A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1C7DEA1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146DEFC1" w14:textId="77777777" w:rsidTr="005D297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0DB4A1C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7B6FE59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2485EA5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D63B044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671F5929" w14:textId="77777777" w:rsidTr="005D297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8938ACA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F4052C2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1B39B1E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252A20A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42789CB4" w14:textId="77777777" w:rsidTr="005D297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8AC59BB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6FB1A9F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A392EBD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EC2CE7E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296274BF" w14:textId="77777777" w:rsidTr="005D297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82072A5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FDAE1D4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B168392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9C22DC2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0B270CC6" w14:textId="77777777" w:rsidTr="005D297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125943C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9B49B43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0B52E8A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1C70567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6D7A3C55" w14:textId="77777777" w:rsidTr="005D297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421CA63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F5E3C96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D4733CF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F9B8CED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5E90D59A" w14:textId="77777777" w:rsidTr="005D297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56979BA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A6F76F7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133A384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514EB3A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32F59DD9" w14:textId="77777777" w:rsidTr="005D297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55F645C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79A2172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F01EE5A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821C7AA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3C3787A9" w14:textId="77777777" w:rsidTr="005D297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3B5668D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12BE519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C00BA8F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301EEEB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33295B83" w14:textId="77777777" w:rsidTr="005D297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95C3384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1310F9E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230F0DE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A9577FF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5A6C5AED" w14:textId="77777777" w:rsidTr="005D297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4A87D51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EDC6643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84C1060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91D0C44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56947530" w14:textId="77777777" w:rsidTr="005D297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9E92838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0B891F5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3C444E3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B938CFC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5BE066F8" w14:textId="77777777" w:rsidTr="005D297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860A3E2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E7BC8BA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DD0672D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F1320DC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5BB4D801" w14:textId="77777777" w:rsidTr="005D297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ADB2A22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4EC45B9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73BAF37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7BD7EC4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7B93FBEE" w14:textId="77777777" w:rsidTr="005D297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3CF7E0C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A236A7B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BB8952D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33FA46F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3A459D0A" w14:textId="77777777" w:rsidTr="005D297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734CFD8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016915F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CD3C5C0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356213B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298D9754" w14:textId="77777777" w:rsidTr="005D297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BA662D9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  <w:cs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92AECFB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ED24454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39440FA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33124023" w14:textId="77777777" w:rsidTr="005D2971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3498F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  <w:cs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9B6D6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7F8F3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64784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</w:tbl>
    <w:p w14:paraId="5E33467F" w14:textId="77777777" w:rsidR="00984C0D" w:rsidRDefault="00984C0D" w:rsidP="00984C0D">
      <w:pPr>
        <w:spacing w:after="0" w:line="240" w:lineRule="auto"/>
        <w:ind w:right="-23"/>
        <w:jc w:val="right"/>
        <w:rPr>
          <w:rFonts w:ascii="TH Sarabun New" w:hAnsi="TH Sarabun New" w:cs="TH Sarabun New"/>
          <w:sz w:val="36"/>
          <w:szCs w:val="36"/>
        </w:rPr>
      </w:pPr>
    </w:p>
    <w:p w14:paraId="7024506C" w14:textId="77777777" w:rsidR="00984C0D" w:rsidRDefault="00984C0D" w:rsidP="00984C0D">
      <w:pPr>
        <w:spacing w:after="0" w:line="240" w:lineRule="auto"/>
        <w:ind w:right="-23"/>
        <w:jc w:val="right"/>
        <w:rPr>
          <w:rFonts w:ascii="TH Sarabun New" w:hAnsi="TH Sarabun New" w:cs="TH Sarabun New"/>
          <w:sz w:val="36"/>
          <w:szCs w:val="36"/>
        </w:rPr>
      </w:pPr>
      <w:r>
        <w:rPr>
          <w:rFonts w:ascii="TH Sarabun New" w:hAnsi="TH Sarabun New" w:cs="TH Sarabun New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65F53C0C" wp14:editId="0C0D7BB8">
                <wp:simplePos x="0" y="0"/>
                <wp:positionH relativeFrom="column">
                  <wp:posOffset>3606800</wp:posOffset>
                </wp:positionH>
                <wp:positionV relativeFrom="paragraph">
                  <wp:posOffset>222250</wp:posOffset>
                </wp:positionV>
                <wp:extent cx="2368800" cy="0"/>
                <wp:effectExtent l="0" t="0" r="12700" b="19050"/>
                <wp:wrapNone/>
                <wp:docPr id="27" name="ตัวเชื่อมต่อตรง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36880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281F4A6" id="ตัวเชื่อมต่อตรง 27" o:spid="_x0000_s1026" style="position:absolute;flip:y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84pt,17.5pt" to="470.5pt,1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" strokecolor="black [3213]" strokeweight=".25pt">
                <v:stroke dashstyle="1 1" joinstyle="miter"/>
              </v:line>
            </w:pict>
          </mc:Fallback>
        </mc:AlternateContent>
      </w:r>
      <w:r>
        <w:rPr>
          <w:rFonts w:ascii="TH Sarabun New" w:hAnsi="TH Sarabun New" w:cs="TH Sarabun New" w:hint="cs"/>
          <w:sz w:val="36"/>
          <w:szCs w:val="36"/>
          <w:cs/>
        </w:rPr>
        <w:t>ผู้ระบุ</w:t>
      </w:r>
    </w:p>
    <w:p w14:paraId="3C2E3AB7" w14:textId="77777777" w:rsidR="00984C0D" w:rsidRDefault="00984C0D" w:rsidP="00984C0D">
      <w:pPr>
        <w:spacing w:after="0" w:line="240" w:lineRule="auto"/>
        <w:ind w:right="-23"/>
        <w:jc w:val="right"/>
        <w:rPr>
          <w:rFonts w:ascii="TH Sarabun New" w:hAnsi="TH Sarabun New" w:cs="TH Sarabun New"/>
          <w:sz w:val="36"/>
          <w:szCs w:val="36"/>
        </w:rPr>
      </w:pPr>
      <w:r>
        <w:rPr>
          <w:rFonts w:ascii="TH Sarabun New" w:hAnsi="TH Sarabun New" w:cs="TH Sarabun New" w:hint="cs"/>
          <w:sz w:val="36"/>
          <w:szCs w:val="36"/>
          <w:cs/>
        </w:rPr>
        <w:t>(พลิก)</w:t>
      </w:r>
    </w:p>
    <w:tbl>
      <w:tblPr>
        <w:tblStyle w:val="a3"/>
        <w:tblW w:w="0" w:type="auto"/>
        <w:tblInd w:w="-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1"/>
        <w:gridCol w:w="3119"/>
        <w:gridCol w:w="4678"/>
        <w:gridCol w:w="1242"/>
      </w:tblGrid>
      <w:tr w:rsidR="00984C0D" w14:paraId="0AF6F075" w14:textId="77777777" w:rsidTr="00394FF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F6582" w14:textId="77777777" w:rsidR="00984C0D" w:rsidRPr="00512886" w:rsidRDefault="00984C0D" w:rsidP="00394FFC">
            <w:pPr>
              <w:jc w:val="center"/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lastRenderedPageBreak/>
              <w:t>อันดับ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5FCB4" w14:textId="77777777" w:rsidR="00984C0D" w:rsidRPr="00512886" w:rsidRDefault="00984C0D" w:rsidP="00394FFC">
            <w:pPr>
              <w:jc w:val="center"/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ชื่อและสกุลพยาน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C3C03" w14:textId="77777777" w:rsidR="00984C0D" w:rsidRPr="00512886" w:rsidRDefault="00984C0D" w:rsidP="00394FFC">
            <w:pPr>
              <w:spacing w:line="400" w:lineRule="exact"/>
              <w:jc w:val="center"/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บ้านเลขที่ หมู่ที</w:t>
            </w:r>
            <w:r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่</w:t>
            </w: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 xml:space="preserve"> ถนน ซอย</w:t>
            </w:r>
          </w:p>
          <w:p w14:paraId="620728E3" w14:textId="77777777" w:rsidR="00984C0D" w:rsidRPr="00512886" w:rsidRDefault="00984C0D" w:rsidP="00394FFC">
            <w:pPr>
              <w:spacing w:line="400" w:lineRule="exact"/>
              <w:jc w:val="center"/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ตำบล/แขวง อำเภอ/เขต จังหวัด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87896" w14:textId="77777777" w:rsidR="00984C0D" w:rsidRPr="00512886" w:rsidRDefault="00984C0D" w:rsidP="00394FFC">
            <w:pPr>
              <w:rPr>
                <w:rFonts w:ascii="TH Sarabun New" w:hAnsi="TH Sarabun New" w:cs="TH Sarabun New"/>
                <w:b/>
                <w:bCs/>
                <w:sz w:val="36"/>
                <w:szCs w:val="36"/>
              </w:rPr>
            </w:pPr>
            <w:r w:rsidRPr="00512886">
              <w:rPr>
                <w:rFonts w:ascii="TH Sarabun New" w:hAnsi="TH Sarabun New" w:cs="TH Sarabun New" w:hint="cs"/>
                <w:b/>
                <w:bCs/>
                <w:sz w:val="36"/>
                <w:szCs w:val="36"/>
                <w:cs/>
              </w:rPr>
              <w:t>หมายเหตุ</w:t>
            </w:r>
          </w:p>
        </w:tc>
      </w:tr>
      <w:tr w:rsidR="00984C0D" w14:paraId="1E446B80" w14:textId="77777777" w:rsidTr="009B03C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E736370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BBA9C99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1167C69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6AFB877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033A0B1A" w14:textId="77777777" w:rsidTr="009B03C4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1DCBECE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C90AC3E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52CA455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CA93A99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55878021" w14:textId="77777777" w:rsidTr="009B03C4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4C8A050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FBAFBEC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35F7BEE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1222237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365E77B3" w14:textId="77777777" w:rsidTr="009B03C4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A4B5E42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86BF5E0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0C45B6D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7F4689F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05073DF6" w14:textId="77777777" w:rsidTr="009B03C4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122E2FF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26B29BB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42C9D49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E9AD5C2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0982E979" w14:textId="77777777" w:rsidTr="009B03C4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1E0A89D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2B142E3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55FCC9F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739A52F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3C71C0DF" w14:textId="77777777" w:rsidTr="009B03C4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E4381EC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EDC390F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185FE3E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C776BDC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2FA680F0" w14:textId="77777777" w:rsidTr="009B03C4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300FEDB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83DFB38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CDB36EF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0D75362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34CC96EF" w14:textId="77777777" w:rsidTr="009B03C4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1AD42B8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EE543EB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C6B5542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CB27203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166A7E4B" w14:textId="77777777" w:rsidTr="009B03C4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7C7315B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FBD446E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AF6F7AB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F882E71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32E8C6D5" w14:textId="77777777" w:rsidTr="009B03C4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E7BC38A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D0932C4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4ED546F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FCCE7E3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3E88FA4E" w14:textId="77777777" w:rsidTr="009B03C4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720AB47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B578ABA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871C36E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F634634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6FE46CA0" w14:textId="77777777" w:rsidTr="009B03C4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7F74BC4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5227857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66F8F27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0D39413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039489BC" w14:textId="77777777" w:rsidTr="009B03C4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9281A28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28036E5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BC691D0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BD488E4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5286DBC7" w14:textId="77777777" w:rsidTr="009B03C4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4749F9A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91BBA87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7CF8FF3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0D26558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335CC0D8" w14:textId="77777777" w:rsidTr="009B03C4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AAA300C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E01EC2B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ACDDCBF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69A9541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013D2DEC" w14:textId="77777777" w:rsidTr="009B03C4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85EFD55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F2957B5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0168C94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C1BCABA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34939BFE" w14:textId="77777777" w:rsidTr="009B03C4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3175D06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258820D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8820E05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0609728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4EC33D25" w14:textId="77777777" w:rsidTr="009B03C4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DD43D89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  <w:cs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2497793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77D3532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96E7D21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434E8FE3" w14:textId="77777777" w:rsidTr="009B03C4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30D8C55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  <w:cs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9CD7531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A15AA3F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C311DBC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5F028936" w14:textId="77777777" w:rsidTr="009B03C4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7F2C218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  <w:cs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70CE942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55D8150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F36A91D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09AD3391" w14:textId="77777777" w:rsidTr="009B03C4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F56C7FC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  <w:cs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F4319EA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C45FA28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39A8354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611BA26B" w14:textId="77777777" w:rsidTr="009B03C4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49FF381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  <w:cs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74D6DB0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075B9E7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F6998E7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  <w:tr w:rsidR="00984C0D" w14:paraId="68180826" w14:textId="77777777" w:rsidTr="009B03C4">
        <w:tc>
          <w:tcPr>
            <w:tcW w:w="851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2CE2A" w14:textId="77777777" w:rsidR="00984C0D" w:rsidRDefault="00984C0D" w:rsidP="00394FFC">
            <w:pPr>
              <w:spacing w:line="276" w:lineRule="auto"/>
              <w:jc w:val="center"/>
              <w:rPr>
                <w:rFonts w:ascii="TH Sarabun New" w:hAnsi="TH Sarabun New" w:cs="TH Sarabun New"/>
                <w:sz w:val="36"/>
                <w:szCs w:val="36"/>
                <w:cs/>
              </w:rPr>
            </w:pPr>
          </w:p>
        </w:tc>
        <w:tc>
          <w:tcPr>
            <w:tcW w:w="3119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C25A8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4678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D7660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  <w:tc>
          <w:tcPr>
            <w:tcW w:w="1242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2FA44" w14:textId="77777777" w:rsidR="00984C0D" w:rsidRDefault="00984C0D" w:rsidP="00394FFC">
            <w:pPr>
              <w:rPr>
                <w:rFonts w:ascii="TH Sarabun New" w:hAnsi="TH Sarabun New" w:cs="TH Sarabun New"/>
                <w:sz w:val="36"/>
                <w:szCs w:val="36"/>
              </w:rPr>
            </w:pPr>
          </w:p>
        </w:tc>
      </w:tr>
    </w:tbl>
    <w:p w14:paraId="7CFD86F9" w14:textId="77777777" w:rsidR="00984C0D" w:rsidRDefault="00984C0D" w:rsidP="00984C0D">
      <w:pPr>
        <w:spacing w:after="0" w:line="240" w:lineRule="auto"/>
        <w:ind w:right="828"/>
        <w:jc w:val="right"/>
        <w:rPr>
          <w:rFonts w:ascii="TH Sarabun New" w:hAnsi="TH Sarabun New" w:cs="TH Sarabun New"/>
          <w:sz w:val="36"/>
          <w:szCs w:val="36"/>
        </w:rPr>
      </w:pPr>
    </w:p>
    <w:p w14:paraId="252FF140" w14:textId="77777777" w:rsidR="00984C0D" w:rsidRDefault="00984C0D" w:rsidP="000E1526">
      <w:pPr>
        <w:spacing w:after="0" w:line="240" w:lineRule="auto"/>
        <w:ind w:right="828"/>
        <w:jc w:val="right"/>
        <w:rPr>
          <w:rFonts w:ascii="TH Sarabun New" w:hAnsi="TH Sarabun New" w:cs="TH Sarabun New"/>
          <w:sz w:val="36"/>
          <w:szCs w:val="36"/>
        </w:rPr>
      </w:pPr>
      <w:r>
        <w:rPr>
          <w:rFonts w:ascii="TH Sarabun New" w:hAnsi="TH Sarabun New" w:cs="TH Sarabun New"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7C4FEFC5" wp14:editId="21AE6608">
                <wp:simplePos x="0" y="0"/>
                <wp:positionH relativeFrom="column">
                  <wp:posOffset>3054350</wp:posOffset>
                </wp:positionH>
                <wp:positionV relativeFrom="paragraph">
                  <wp:posOffset>222250</wp:posOffset>
                </wp:positionV>
                <wp:extent cx="2368800" cy="0"/>
                <wp:effectExtent l="0" t="0" r="12700" b="19050"/>
                <wp:wrapNone/>
                <wp:docPr id="28" name="ตัวเชื่อมต่อตรง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36880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63FA6AD" id="ตัวเชื่อมต่อตรง 28" o:spid="_x0000_s1026" style="position:absolute;flip:y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40.5pt,17.5pt" to="427pt,1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" strokecolor="black [3213]" strokeweight=".25pt">
                <v:stroke dashstyle="1 1" joinstyle="miter"/>
              </v:line>
            </w:pict>
          </mc:Fallback>
        </mc:AlternateContent>
      </w:r>
      <w:r>
        <w:rPr>
          <w:rFonts w:ascii="TH Sarabun New" w:hAnsi="TH Sarabun New" w:cs="TH Sarabun New" w:hint="cs"/>
          <w:sz w:val="36"/>
          <w:szCs w:val="36"/>
          <w:cs/>
        </w:rPr>
        <w:t>ผู้ระบุ</w:t>
      </w:r>
    </w:p>
    <w:p w14:paraId="3B46E237" w14:textId="77777777" w:rsidR="00984C0D" w:rsidRDefault="00984C0D" w:rsidP="00984C0D">
      <w:pPr>
        <w:spacing w:after="0" w:line="240" w:lineRule="auto"/>
        <w:ind w:right="828"/>
        <w:rPr>
          <w:rFonts w:ascii="TH Sarabun New" w:hAnsi="TH Sarabun New" w:cs="TH Sarabun New"/>
          <w:sz w:val="36"/>
          <w:szCs w:val="36"/>
        </w:rPr>
      </w:pPr>
    </w:p>
    <w:p w14:paraId="29613A23" w14:textId="77777777" w:rsidR="00B9289F" w:rsidRDefault="00B9289F" w:rsidP="00B9289F">
      <w:pPr>
        <w:spacing w:after="0" w:line="240" w:lineRule="auto"/>
        <w:ind w:right="828"/>
        <w:jc w:val="right"/>
        <w:rPr>
          <w:rFonts w:ascii="TH Sarabun New" w:hAnsi="TH Sarabun New" w:cs="TH Sarabun New"/>
          <w:sz w:val="36"/>
          <w:szCs w:val="36"/>
        </w:rPr>
      </w:pPr>
    </w:p>
    <w:p w14:paraId="1200289C" w14:textId="77777777" w:rsidR="00B9289F" w:rsidRPr="008C6824" w:rsidRDefault="00B9289F" w:rsidP="00B9289F">
      <w:pPr>
        <w:spacing w:after="0" w:line="240" w:lineRule="auto"/>
        <w:ind w:right="-23"/>
        <w:rPr>
          <w:rFonts w:ascii="TH Sarabun New" w:hAnsi="TH Sarabun New" w:cs="TH Sarabun New"/>
          <w:sz w:val="36"/>
          <w:szCs w:val="36"/>
        </w:rPr>
      </w:pPr>
    </w:p>
    <w:sectPr w:rsidR="00B9289F" w:rsidRPr="008C6824" w:rsidSect="00044EAE">
      <w:pgSz w:w="11907" w:h="16839" w:code="9"/>
      <w:pgMar w:top="993" w:right="567" w:bottom="4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ttachedTemplate r:id="rId1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3CA8"/>
    <w:rsid w:val="00017F01"/>
    <w:rsid w:val="00025B82"/>
    <w:rsid w:val="00044EAE"/>
    <w:rsid w:val="000E1526"/>
    <w:rsid w:val="00100EFC"/>
    <w:rsid w:val="00184F6D"/>
    <w:rsid w:val="00236701"/>
    <w:rsid w:val="00237B40"/>
    <w:rsid w:val="00260434"/>
    <w:rsid w:val="002A6434"/>
    <w:rsid w:val="002A6650"/>
    <w:rsid w:val="00305628"/>
    <w:rsid w:val="00311DBE"/>
    <w:rsid w:val="003E5F69"/>
    <w:rsid w:val="004031D4"/>
    <w:rsid w:val="00412CD7"/>
    <w:rsid w:val="004B1D85"/>
    <w:rsid w:val="00512886"/>
    <w:rsid w:val="005B3054"/>
    <w:rsid w:val="005D2971"/>
    <w:rsid w:val="0064700B"/>
    <w:rsid w:val="006558A1"/>
    <w:rsid w:val="00845B40"/>
    <w:rsid w:val="0088257B"/>
    <w:rsid w:val="008969BB"/>
    <w:rsid w:val="008C6824"/>
    <w:rsid w:val="008C68BC"/>
    <w:rsid w:val="009118B8"/>
    <w:rsid w:val="00972840"/>
    <w:rsid w:val="00984C0D"/>
    <w:rsid w:val="00992CF0"/>
    <w:rsid w:val="009A01C4"/>
    <w:rsid w:val="009B03C4"/>
    <w:rsid w:val="009E0331"/>
    <w:rsid w:val="00A951AA"/>
    <w:rsid w:val="00AB3CA8"/>
    <w:rsid w:val="00AF099E"/>
    <w:rsid w:val="00B248BD"/>
    <w:rsid w:val="00B62B10"/>
    <w:rsid w:val="00B7040A"/>
    <w:rsid w:val="00B74019"/>
    <w:rsid w:val="00B9262D"/>
    <w:rsid w:val="00B9289F"/>
    <w:rsid w:val="00BA490B"/>
    <w:rsid w:val="00BB344B"/>
    <w:rsid w:val="00BC2582"/>
    <w:rsid w:val="00C00C60"/>
    <w:rsid w:val="00C42C14"/>
    <w:rsid w:val="00C73DB9"/>
    <w:rsid w:val="00C96CF8"/>
    <w:rsid w:val="00D16CDF"/>
    <w:rsid w:val="00DC4FEB"/>
    <w:rsid w:val="00DD2500"/>
    <w:rsid w:val="00E10801"/>
    <w:rsid w:val="00E223AE"/>
    <w:rsid w:val="00E841FF"/>
    <w:rsid w:val="00E910E1"/>
    <w:rsid w:val="00EB31CE"/>
    <w:rsid w:val="00ED7E00"/>
    <w:rsid w:val="00F14585"/>
    <w:rsid w:val="00F70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6E75F1"/>
  <w15:chartTrackingRefBased/>
  <w15:docId w15:val="{CC36CE55-AF06-430F-87D4-0FF76FAF66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C68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2">
    <w:name w:val="Plain Table 2"/>
    <w:basedOn w:val="a1"/>
    <w:uiPriority w:val="42"/>
    <w:rsid w:val="00412CD7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0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lawform\&#3615;&#3629;&#3619;&#3660;&#3617;&#3624;&#3634;&#3621;&#3651;&#3627;&#3617;&#3656;\&#3610;&#3633;&#3597;&#3594;&#3637;&#3614;&#3618;&#3634;&#3609;.dotx" TargetMode="Externa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83F677-130E-4039-A349-A4DABF4F31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บัญชีพยาน</Template>
  <TotalTime>2</TotalTime>
  <Pages>7</Pages>
  <Words>358</Words>
  <Characters>2046</Characters>
  <Application>Microsoft Office Word</Application>
  <DocSecurity>0</DocSecurity>
  <Lines>17</Lines>
  <Paragraphs>4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</dc:creator>
  <cp:keywords/>
  <dc:description/>
  <cp:lastModifiedBy>วีรนิติ ทนายความ</cp:lastModifiedBy>
  <cp:revision>2</cp:revision>
  <dcterms:created xsi:type="dcterms:W3CDTF">2018-03-03T06:11:00Z</dcterms:created>
  <dcterms:modified xsi:type="dcterms:W3CDTF">2020-09-27T05:50:00Z</dcterms:modified>
</cp:coreProperties>
</file>